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251"/>
      </w:tblGrid>
      <w:tr w:rsidR="007B737B" w:rsidRPr="00F8099A" w14:paraId="05D8761F" w14:textId="77777777" w:rsidTr="007B737B">
        <w:trPr>
          <w:trHeight w:val="14130"/>
        </w:trPr>
        <w:tc>
          <w:tcPr>
            <w:tcW w:w="3722" w:type="dxa"/>
            <w:shd w:val="clear" w:color="auto" w:fill="9FB088" w:themeFill="accen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idebar layout table"/>
            </w:tblPr>
            <w:tblGrid>
              <w:gridCol w:w="2978"/>
            </w:tblGrid>
            <w:tr w:rsidR="007B737B" w:rsidRPr="00F8099A" w14:paraId="62AEE30A" w14:textId="77777777" w:rsidTr="00F233F7">
              <w:trPr>
                <w:trHeight w:val="7749"/>
                <w:jc w:val="center"/>
              </w:trPr>
              <w:tc>
                <w:tcPr>
                  <w:tcW w:w="2952" w:type="dxa"/>
                  <w:tcBorders>
                    <w:bottom w:val="single" w:sz="12" w:space="0" w:color="505D3E" w:themeColor="accent2" w:themeShade="80"/>
                  </w:tcBorders>
                  <w:tcMar>
                    <w:top w:w="331" w:type="dxa"/>
                    <w:bottom w:w="144" w:type="dxa"/>
                  </w:tcMar>
                </w:tcPr>
                <w:p w14:paraId="49F28F20" w14:textId="449636F7" w:rsidR="007B737B" w:rsidRPr="00F8099A" w:rsidRDefault="00992418" w:rsidP="00240F23">
                  <w:pPr>
                    <w:pStyle w:val="Subtitle"/>
                  </w:pPr>
                  <w:r>
                    <w:t>Dates to Note</w:t>
                  </w:r>
                </w:p>
                <w:p w14:paraId="25D474BC" w14:textId="69B6BA1C" w:rsidR="00E01F3E" w:rsidRDefault="00E01F3E" w:rsidP="00F8099A">
                  <w:pPr>
                    <w:pStyle w:val="Date"/>
                    <w:spacing w:after="160" w:line="288" w:lineRule="auto"/>
                  </w:pPr>
                  <w:r>
                    <w:rPr>
                      <w:noProof/>
                    </w:rPr>
                    <mc:AlternateContent>
                      <mc:Choice Requires="wps">
                        <w:drawing>
                          <wp:anchor distT="0" distB="0" distL="114300" distR="114300" simplePos="0" relativeHeight="251659264" behindDoc="0" locked="0" layoutInCell="1" allowOverlap="1" wp14:anchorId="188E1EF2" wp14:editId="5C7D65FE">
                            <wp:simplePos x="0" y="0"/>
                            <wp:positionH relativeFrom="column">
                              <wp:posOffset>-220143</wp:posOffset>
                            </wp:positionH>
                            <wp:positionV relativeFrom="paragraph">
                              <wp:posOffset>168031</wp:posOffset>
                            </wp:positionV>
                            <wp:extent cx="2331218" cy="4501661"/>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2331218" cy="4501661"/>
                                    </a:xfrm>
                                    <a:prstGeom prst="rect">
                                      <a:avLst/>
                                    </a:prstGeom>
                                    <a:solidFill>
                                      <a:schemeClr val="accent2"/>
                                    </a:solidFill>
                                    <a:ln w="6350">
                                      <a:noFill/>
                                    </a:ln>
                                  </wps:spPr>
                                  <wps:txbx>
                                    <w:txbxContent>
                                      <w:p w14:paraId="5B389AFF" w14:textId="23DB9414" w:rsidR="00E01F3E" w:rsidRPr="00A34237" w:rsidRDefault="00E01F3E">
                                        <w:pPr>
                                          <w:rPr>
                                            <w:b/>
                                            <w:bCs/>
                                            <w:lang w:val="en-AU"/>
                                          </w:rPr>
                                        </w:pPr>
                                        <w:r w:rsidRPr="00A34237">
                                          <w:rPr>
                                            <w:b/>
                                            <w:bCs/>
                                            <w:lang w:val="en-AU"/>
                                          </w:rPr>
                                          <w:t>Term 1:</w:t>
                                        </w:r>
                                      </w:p>
                                      <w:p w14:paraId="5A962C99" w14:textId="7641111A" w:rsidR="00E01F3E" w:rsidRDefault="00992E2F">
                                        <w:pPr>
                                          <w:rPr>
                                            <w:lang w:val="en-AU"/>
                                          </w:rPr>
                                        </w:pPr>
                                        <w:r>
                                          <w:rPr>
                                            <w:lang w:val="en-AU"/>
                                          </w:rPr>
                                          <w:t>Bunnings BBQ</w:t>
                                        </w:r>
                                        <w:r>
                                          <w:rPr>
                                            <w:lang w:val="en-AU"/>
                                          </w:rPr>
                                          <w:tab/>
                                        </w:r>
                                        <w:r w:rsidR="00EB2797">
                                          <w:rPr>
                                            <w:lang w:val="en-AU"/>
                                          </w:rPr>
                                          <w:tab/>
                                        </w:r>
                                        <w:r w:rsidR="00E01F3E">
                                          <w:rPr>
                                            <w:lang w:val="en-AU"/>
                                          </w:rPr>
                                          <w:t>26</w:t>
                                        </w:r>
                                        <w:r w:rsidR="00E01F3E">
                                          <w:rPr>
                                            <w:vertAlign w:val="superscript"/>
                                            <w:lang w:val="en-AU"/>
                                          </w:rPr>
                                          <w:t xml:space="preserve">th </w:t>
                                        </w:r>
                                        <w:r w:rsidR="00E01F3E">
                                          <w:rPr>
                                            <w:lang w:val="en-AU"/>
                                          </w:rPr>
                                          <w:t xml:space="preserve">February </w:t>
                                        </w:r>
                                        <w:r w:rsidR="00EB2797">
                                          <w:rPr>
                                            <w:lang w:val="en-AU"/>
                                          </w:rPr>
                                          <w:br/>
                                          <w:t>Teddy Bears Picnic</w:t>
                                        </w:r>
                                        <w:r w:rsidR="00EB2797">
                                          <w:rPr>
                                            <w:lang w:val="en-AU"/>
                                          </w:rPr>
                                          <w:tab/>
                                          <w:t>4</w:t>
                                        </w:r>
                                        <w:r w:rsidR="00EB2797" w:rsidRPr="00EB2797">
                                          <w:rPr>
                                            <w:vertAlign w:val="superscript"/>
                                            <w:lang w:val="en-AU"/>
                                          </w:rPr>
                                          <w:t>th</w:t>
                                        </w:r>
                                        <w:r w:rsidR="00EB2797">
                                          <w:rPr>
                                            <w:lang w:val="en-AU"/>
                                          </w:rPr>
                                          <w:t xml:space="preserve"> March</w:t>
                                        </w:r>
                                        <w:r w:rsidR="00E01F3E">
                                          <w:rPr>
                                            <w:lang w:val="en-AU"/>
                                          </w:rPr>
                                          <w:br/>
                                          <w:t>Labour Day</w:t>
                                        </w:r>
                                        <w:r w:rsidR="00E01F3E">
                                          <w:rPr>
                                            <w:lang w:val="en-AU"/>
                                          </w:rPr>
                                          <w:tab/>
                                        </w:r>
                                        <w:r w:rsidR="00EB2797">
                                          <w:rPr>
                                            <w:lang w:val="en-AU"/>
                                          </w:rPr>
                                          <w:tab/>
                                        </w:r>
                                        <w:r w:rsidR="00E01F3E">
                                          <w:rPr>
                                            <w:lang w:val="en-AU"/>
                                          </w:rPr>
                                          <w:t>14</w:t>
                                        </w:r>
                                        <w:r w:rsidR="00E01F3E" w:rsidRPr="00E01F3E">
                                          <w:rPr>
                                            <w:vertAlign w:val="superscript"/>
                                            <w:lang w:val="en-AU"/>
                                          </w:rPr>
                                          <w:t>th</w:t>
                                        </w:r>
                                        <w:r w:rsidR="00E01F3E">
                                          <w:rPr>
                                            <w:lang w:val="en-AU"/>
                                          </w:rPr>
                                          <w:t xml:space="preserve"> March</w:t>
                                        </w:r>
                                        <w:r w:rsidR="00E01F3E">
                                          <w:rPr>
                                            <w:lang w:val="en-AU"/>
                                          </w:rPr>
                                          <w:br/>
                                          <w:t>Term 1 End</w:t>
                                        </w:r>
                                        <w:r w:rsidR="00E01F3E">
                                          <w:rPr>
                                            <w:lang w:val="en-AU"/>
                                          </w:rPr>
                                          <w:tab/>
                                        </w:r>
                                        <w:r w:rsidR="00EB2797">
                                          <w:rPr>
                                            <w:lang w:val="en-AU"/>
                                          </w:rPr>
                                          <w:tab/>
                                        </w:r>
                                        <w:r w:rsidR="00E01F3E">
                                          <w:rPr>
                                            <w:lang w:val="en-AU"/>
                                          </w:rPr>
                                          <w:t>8</w:t>
                                        </w:r>
                                        <w:r w:rsidR="00E01F3E" w:rsidRPr="00E01F3E">
                                          <w:rPr>
                                            <w:vertAlign w:val="superscript"/>
                                            <w:lang w:val="en-AU"/>
                                          </w:rPr>
                                          <w:t>th</w:t>
                                        </w:r>
                                        <w:r w:rsidR="00E01F3E">
                                          <w:rPr>
                                            <w:lang w:val="en-AU"/>
                                          </w:rPr>
                                          <w:t xml:space="preserve"> April</w:t>
                                        </w:r>
                                        <w:r w:rsidR="00A34237">
                                          <w:rPr>
                                            <w:lang w:val="en-AU"/>
                                          </w:rPr>
                                          <w:br/>
                                          <w:t>30</w:t>
                                        </w:r>
                                        <w:r w:rsidR="00A34237" w:rsidRPr="00A34237">
                                          <w:rPr>
                                            <w:vertAlign w:val="superscript"/>
                                            <w:lang w:val="en-AU"/>
                                          </w:rPr>
                                          <w:t>th</w:t>
                                        </w:r>
                                        <w:r w:rsidR="00A34237">
                                          <w:rPr>
                                            <w:lang w:val="en-AU"/>
                                          </w:rPr>
                                          <w:t xml:space="preserve"> Birthday</w:t>
                                        </w:r>
                                        <w:r w:rsidR="00A34237">
                                          <w:rPr>
                                            <w:lang w:val="en-AU"/>
                                          </w:rPr>
                                          <w:tab/>
                                        </w:r>
                                        <w:r w:rsidR="00A34237">
                                          <w:rPr>
                                            <w:lang w:val="en-AU"/>
                                          </w:rPr>
                                          <w:tab/>
                                          <w:t>9</w:t>
                                        </w:r>
                                        <w:r w:rsidR="00A34237" w:rsidRPr="00A34237">
                                          <w:rPr>
                                            <w:vertAlign w:val="superscript"/>
                                            <w:lang w:val="en-AU"/>
                                          </w:rPr>
                                          <w:t>th</w:t>
                                        </w:r>
                                        <w:r w:rsidR="00A34237">
                                          <w:rPr>
                                            <w:lang w:val="en-AU"/>
                                          </w:rPr>
                                          <w:t xml:space="preserve"> April</w:t>
                                        </w:r>
                                      </w:p>
                                      <w:p w14:paraId="78579858" w14:textId="77777777" w:rsidR="00E01F3E" w:rsidRPr="00A34237" w:rsidRDefault="00E01F3E">
                                        <w:pPr>
                                          <w:rPr>
                                            <w:b/>
                                            <w:bCs/>
                                            <w:lang w:val="en-AU"/>
                                          </w:rPr>
                                        </w:pPr>
                                        <w:r w:rsidRPr="00A34237">
                                          <w:rPr>
                                            <w:b/>
                                            <w:bCs/>
                                            <w:lang w:val="en-AU"/>
                                          </w:rPr>
                                          <w:t>Term 2:</w:t>
                                        </w:r>
                                      </w:p>
                                      <w:p w14:paraId="05152E9B" w14:textId="69497A9D" w:rsidR="00A34237" w:rsidRDefault="00E01F3E">
                                        <w:pPr>
                                          <w:rPr>
                                            <w:lang w:val="en-AU"/>
                                          </w:rPr>
                                        </w:pPr>
                                        <w:r>
                                          <w:rPr>
                                            <w:lang w:val="en-AU"/>
                                          </w:rPr>
                                          <w:t>Anzac Day</w:t>
                                        </w:r>
                                        <w:r>
                                          <w:rPr>
                                            <w:lang w:val="en-AU"/>
                                          </w:rPr>
                                          <w:tab/>
                                        </w:r>
                                        <w:r w:rsidR="00EB2797">
                                          <w:rPr>
                                            <w:lang w:val="en-AU"/>
                                          </w:rPr>
                                          <w:tab/>
                                        </w:r>
                                        <w:r>
                                          <w:rPr>
                                            <w:lang w:val="en-AU"/>
                                          </w:rPr>
                                          <w:t>25</w:t>
                                        </w:r>
                                        <w:r w:rsidRPr="00E01F3E">
                                          <w:rPr>
                                            <w:vertAlign w:val="superscript"/>
                                            <w:lang w:val="en-AU"/>
                                          </w:rPr>
                                          <w:t>th</w:t>
                                        </w:r>
                                        <w:r>
                                          <w:rPr>
                                            <w:lang w:val="en-AU"/>
                                          </w:rPr>
                                          <w:t xml:space="preserve"> April</w:t>
                                        </w:r>
                                        <w:r>
                                          <w:rPr>
                                            <w:lang w:val="en-AU"/>
                                          </w:rPr>
                                          <w:br/>
                                        </w:r>
                                        <w:r w:rsidR="00A34237">
                                          <w:rPr>
                                            <w:lang w:val="en-AU"/>
                                          </w:rPr>
                                          <w:t xml:space="preserve">Term 2 </w:t>
                                        </w:r>
                                        <w:r>
                                          <w:rPr>
                                            <w:lang w:val="en-AU"/>
                                          </w:rPr>
                                          <w:t>Start</w:t>
                                        </w:r>
                                        <w:r>
                                          <w:rPr>
                                            <w:lang w:val="en-AU"/>
                                          </w:rPr>
                                          <w:tab/>
                                        </w:r>
                                        <w:r>
                                          <w:rPr>
                                            <w:lang w:val="en-AU"/>
                                          </w:rPr>
                                          <w:tab/>
                                          <w:t>26</w:t>
                                        </w:r>
                                        <w:r w:rsidRPr="00E01F3E">
                                          <w:rPr>
                                            <w:vertAlign w:val="superscript"/>
                                            <w:lang w:val="en-AU"/>
                                          </w:rPr>
                                          <w:t>th</w:t>
                                        </w:r>
                                        <w:r>
                                          <w:rPr>
                                            <w:lang w:val="en-AU"/>
                                          </w:rPr>
                                          <w:t xml:space="preserve"> April</w:t>
                                        </w:r>
                                        <w:r>
                                          <w:rPr>
                                            <w:lang w:val="en-AU"/>
                                          </w:rPr>
                                          <w:br/>
                                          <w:t xml:space="preserve">Queens Birthday </w:t>
                                        </w:r>
                                        <w:r w:rsidR="00EB2797">
                                          <w:rPr>
                                            <w:lang w:val="en-AU"/>
                                          </w:rPr>
                                          <w:tab/>
                                        </w:r>
                                        <w:r>
                                          <w:rPr>
                                            <w:lang w:val="en-AU"/>
                                          </w:rPr>
                                          <w:t>13th June</w:t>
                                        </w:r>
                                        <w:r>
                                          <w:rPr>
                                            <w:lang w:val="en-AU"/>
                                          </w:rPr>
                                          <w:br/>
                                        </w:r>
                                        <w:r w:rsidR="00EB2797">
                                          <w:rPr>
                                            <w:lang w:val="en-AU"/>
                                          </w:rPr>
                                          <w:t>Term 2</w:t>
                                        </w:r>
                                        <w:r w:rsidR="00566D70">
                                          <w:rPr>
                                            <w:lang w:val="en-AU"/>
                                          </w:rPr>
                                          <w:t xml:space="preserve"> </w:t>
                                        </w:r>
                                        <w:r w:rsidR="00A34237">
                                          <w:rPr>
                                            <w:lang w:val="en-AU"/>
                                          </w:rPr>
                                          <w:t>End</w:t>
                                        </w:r>
                                        <w:r>
                                          <w:rPr>
                                            <w:lang w:val="en-AU"/>
                                          </w:rPr>
                                          <w:tab/>
                                        </w:r>
                                        <w:r>
                                          <w:rPr>
                                            <w:lang w:val="en-AU"/>
                                          </w:rPr>
                                          <w:tab/>
                                        </w:r>
                                        <w:r w:rsidR="00A34237">
                                          <w:rPr>
                                            <w:lang w:val="en-AU"/>
                                          </w:rPr>
                                          <w:t>24</w:t>
                                        </w:r>
                                        <w:r w:rsidR="00A34237" w:rsidRPr="00A34237">
                                          <w:rPr>
                                            <w:vertAlign w:val="superscript"/>
                                            <w:lang w:val="en-AU"/>
                                          </w:rPr>
                                          <w:t>th</w:t>
                                        </w:r>
                                        <w:r w:rsidR="00A34237">
                                          <w:rPr>
                                            <w:lang w:val="en-AU"/>
                                          </w:rPr>
                                          <w:t xml:space="preserve"> June</w:t>
                                        </w:r>
                                      </w:p>
                                      <w:p w14:paraId="7D5BAD67" w14:textId="3934E0F9" w:rsidR="00A34237" w:rsidRDefault="00A34237">
                                        <w:pPr>
                                          <w:rPr>
                                            <w:b/>
                                            <w:bCs/>
                                            <w:lang w:val="en-AU"/>
                                          </w:rPr>
                                        </w:pPr>
                                        <w:r w:rsidRPr="00A34237">
                                          <w:rPr>
                                            <w:b/>
                                            <w:bCs/>
                                            <w:lang w:val="en-AU"/>
                                          </w:rPr>
                                          <w:t>Term 3:</w:t>
                                        </w:r>
                                      </w:p>
                                      <w:p w14:paraId="34969F51" w14:textId="5C0F9049" w:rsidR="00A34237" w:rsidRDefault="00A34237">
                                        <w:pPr>
                                          <w:rPr>
                                            <w:lang w:val="en-AU"/>
                                          </w:rPr>
                                        </w:pPr>
                                        <w:r>
                                          <w:rPr>
                                            <w:lang w:val="en-AU"/>
                                          </w:rPr>
                                          <w:t>Term 3 start</w:t>
                                        </w:r>
                                        <w:r>
                                          <w:rPr>
                                            <w:lang w:val="en-AU"/>
                                          </w:rPr>
                                          <w:tab/>
                                        </w:r>
                                        <w:r>
                                          <w:rPr>
                                            <w:lang w:val="en-AU"/>
                                          </w:rPr>
                                          <w:tab/>
                                          <w:t>11</w:t>
                                        </w:r>
                                        <w:r w:rsidRPr="00A34237">
                                          <w:rPr>
                                            <w:vertAlign w:val="superscript"/>
                                            <w:lang w:val="en-AU"/>
                                          </w:rPr>
                                          <w:t>th</w:t>
                                        </w:r>
                                        <w:r>
                                          <w:rPr>
                                            <w:lang w:val="en-AU"/>
                                          </w:rPr>
                                          <w:t xml:space="preserve"> July</w:t>
                                        </w:r>
                                        <w:r>
                                          <w:rPr>
                                            <w:lang w:val="en-AU"/>
                                          </w:rPr>
                                          <w:br/>
                                          <w:t>Term 3 end</w:t>
                                        </w:r>
                                        <w:r>
                                          <w:rPr>
                                            <w:lang w:val="en-AU"/>
                                          </w:rPr>
                                          <w:tab/>
                                        </w:r>
                                        <w:r>
                                          <w:rPr>
                                            <w:lang w:val="en-AU"/>
                                          </w:rPr>
                                          <w:tab/>
                                          <w:t>16</w:t>
                                        </w:r>
                                        <w:r w:rsidRPr="00A34237">
                                          <w:rPr>
                                            <w:vertAlign w:val="superscript"/>
                                            <w:lang w:val="en-AU"/>
                                          </w:rPr>
                                          <w:t>th</w:t>
                                        </w:r>
                                        <w:r>
                                          <w:rPr>
                                            <w:lang w:val="en-AU"/>
                                          </w:rPr>
                                          <w:t xml:space="preserve"> Sept</w:t>
                                        </w:r>
                                      </w:p>
                                      <w:p w14:paraId="5C1F1ABB" w14:textId="16878CA9" w:rsidR="00A34237" w:rsidRDefault="00A34237">
                                        <w:pPr>
                                          <w:rPr>
                                            <w:lang w:val="en-AU"/>
                                          </w:rPr>
                                        </w:pPr>
                                        <w:r w:rsidRPr="00A34237">
                                          <w:rPr>
                                            <w:b/>
                                            <w:bCs/>
                                            <w:lang w:val="en-AU"/>
                                          </w:rPr>
                                          <w:t>Term 4:</w:t>
                                        </w:r>
                                        <w:r>
                                          <w:rPr>
                                            <w:b/>
                                            <w:bCs/>
                                            <w:lang w:val="en-AU"/>
                                          </w:rPr>
                                          <w:br/>
                                        </w:r>
                                        <w:r>
                                          <w:rPr>
                                            <w:lang w:val="en-AU"/>
                                          </w:rPr>
                                          <w:t>Term 4 start</w:t>
                                        </w:r>
                                        <w:r>
                                          <w:rPr>
                                            <w:lang w:val="en-AU"/>
                                          </w:rPr>
                                          <w:tab/>
                                        </w:r>
                                        <w:r>
                                          <w:rPr>
                                            <w:lang w:val="en-AU"/>
                                          </w:rPr>
                                          <w:tab/>
                                          <w:t>3</w:t>
                                        </w:r>
                                        <w:r w:rsidRPr="00A34237">
                                          <w:rPr>
                                            <w:vertAlign w:val="superscript"/>
                                            <w:lang w:val="en-AU"/>
                                          </w:rPr>
                                          <w:t>rd</w:t>
                                        </w:r>
                                        <w:r>
                                          <w:rPr>
                                            <w:lang w:val="en-AU"/>
                                          </w:rPr>
                                          <w:t xml:space="preserve"> October</w:t>
                                        </w:r>
                                        <w:r>
                                          <w:rPr>
                                            <w:lang w:val="en-AU"/>
                                          </w:rPr>
                                          <w:br/>
                                        </w:r>
                                        <w:proofErr w:type="gramStart"/>
                                        <w:r w:rsidR="00D13819">
                                          <w:rPr>
                                            <w:lang w:val="en-AU"/>
                                          </w:rPr>
                                          <w:t>Melbourne cup</w:t>
                                        </w:r>
                                        <w:proofErr w:type="gramEnd"/>
                                        <w:r w:rsidR="00D13819">
                                          <w:rPr>
                                            <w:lang w:val="en-AU"/>
                                          </w:rPr>
                                          <w:tab/>
                                        </w:r>
                                        <w:r w:rsidR="00D13819">
                                          <w:rPr>
                                            <w:lang w:val="en-AU"/>
                                          </w:rPr>
                                          <w:tab/>
                                          <w:t>1</w:t>
                                        </w:r>
                                        <w:r w:rsidR="00D13819">
                                          <w:rPr>
                                            <w:vertAlign w:val="superscript"/>
                                            <w:lang w:val="en-AU"/>
                                          </w:rPr>
                                          <w:t xml:space="preserve">st </w:t>
                                        </w:r>
                                        <w:r w:rsidR="00D13819">
                                          <w:rPr>
                                            <w:lang w:val="en-AU"/>
                                          </w:rPr>
                                          <w:t>November</w:t>
                                        </w:r>
                                        <w:r w:rsidR="00D13819">
                                          <w:rPr>
                                            <w:lang w:val="en-AU"/>
                                          </w:rPr>
                                          <w:br/>
                                          <w:t xml:space="preserve">Term 4 end </w:t>
                                        </w:r>
                                        <w:r w:rsidR="00D13819">
                                          <w:rPr>
                                            <w:lang w:val="en-AU"/>
                                          </w:rPr>
                                          <w:tab/>
                                        </w:r>
                                        <w:r w:rsidR="00D13819">
                                          <w:rPr>
                                            <w:lang w:val="en-AU"/>
                                          </w:rPr>
                                          <w:tab/>
                                          <w:t>20</w:t>
                                        </w:r>
                                        <w:r w:rsidR="00D13819" w:rsidRPr="00D13819">
                                          <w:rPr>
                                            <w:vertAlign w:val="superscript"/>
                                            <w:lang w:val="en-AU"/>
                                          </w:rPr>
                                          <w:t>th</w:t>
                                        </w:r>
                                        <w:r w:rsidR="00D13819">
                                          <w:rPr>
                                            <w:lang w:val="en-AU"/>
                                          </w:rPr>
                                          <w:t xml:space="preserve"> Dec</w:t>
                                        </w:r>
                                      </w:p>
                                      <w:p w14:paraId="692BDE73" w14:textId="77777777" w:rsidR="00D13819" w:rsidRPr="00A34237" w:rsidRDefault="00D13819">
                                        <w:pPr>
                                          <w:rPr>
                                            <w:lang w:val="en-AU"/>
                                          </w:rPr>
                                        </w:pPr>
                                      </w:p>
                                      <w:p w14:paraId="76A4420E" w14:textId="38F13B54" w:rsidR="00992E2F" w:rsidRPr="00A34237" w:rsidRDefault="00E01F3E">
                                        <w:pPr>
                                          <w:rPr>
                                            <w:b/>
                                            <w:bCs/>
                                            <w:lang w:val="en-AU"/>
                                          </w:rPr>
                                        </w:pPr>
                                        <w:r w:rsidRPr="00A34237">
                                          <w:rPr>
                                            <w:b/>
                                            <w:bCs/>
                                            <w:lang w:val="en-AU"/>
                                          </w:rPr>
                                          <w:br/>
                                        </w:r>
                                        <w:r w:rsidR="00992E2F" w:rsidRPr="00A34237">
                                          <w:rPr>
                                            <w:b/>
                                            <w:bCs/>
                                            <w:lang w:val="en-AU"/>
                                          </w:rPr>
                                          <w:t xml:space="preserve"> </w:t>
                                        </w:r>
                                        <w:r w:rsidR="00992E2F" w:rsidRPr="00A34237">
                                          <w:rPr>
                                            <w:b/>
                                            <w:bCs/>
                                            <w:lang w:val="en-AU"/>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E1EF2" id="_x0000_t202" coordsize="21600,21600" o:spt="202" path="m,l,21600r21600,l21600,xe">
                            <v:stroke joinstyle="miter"/>
                            <v:path gradientshapeok="t" o:connecttype="rect"/>
                          </v:shapetype>
                          <v:shape id="Text Box 1" o:spid="_x0000_s1026" type="#_x0000_t202" style="position:absolute;margin-left:-17.35pt;margin-top:13.25pt;width:183.55pt;height:3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" fillcolor="#9fb088 [3205]" stroked="f" strokeweight=".5pt">
                            <v:textbox>
                              <w:txbxContent>
                                <w:p w14:paraId="5B389AFF" w14:textId="23DB9414" w:rsidR="00E01F3E" w:rsidRPr="00A34237" w:rsidRDefault="00E01F3E">
                                  <w:pPr>
                                    <w:rPr>
                                      <w:b/>
                                      <w:bCs/>
                                      <w:lang w:val="en-AU"/>
                                    </w:rPr>
                                  </w:pPr>
                                  <w:r w:rsidRPr="00A34237">
                                    <w:rPr>
                                      <w:b/>
                                      <w:bCs/>
                                      <w:lang w:val="en-AU"/>
                                    </w:rPr>
                                    <w:t>Term 1:</w:t>
                                  </w:r>
                                </w:p>
                                <w:p w14:paraId="5A962C99" w14:textId="7641111A" w:rsidR="00E01F3E" w:rsidRDefault="00992E2F">
                                  <w:pPr>
                                    <w:rPr>
                                      <w:lang w:val="en-AU"/>
                                    </w:rPr>
                                  </w:pPr>
                                  <w:r>
                                    <w:rPr>
                                      <w:lang w:val="en-AU"/>
                                    </w:rPr>
                                    <w:t>Bunnings BBQ</w:t>
                                  </w:r>
                                  <w:r>
                                    <w:rPr>
                                      <w:lang w:val="en-AU"/>
                                    </w:rPr>
                                    <w:tab/>
                                  </w:r>
                                  <w:r w:rsidR="00EB2797">
                                    <w:rPr>
                                      <w:lang w:val="en-AU"/>
                                    </w:rPr>
                                    <w:tab/>
                                  </w:r>
                                  <w:r w:rsidR="00E01F3E">
                                    <w:rPr>
                                      <w:lang w:val="en-AU"/>
                                    </w:rPr>
                                    <w:t>26</w:t>
                                  </w:r>
                                  <w:r w:rsidR="00E01F3E">
                                    <w:rPr>
                                      <w:vertAlign w:val="superscript"/>
                                      <w:lang w:val="en-AU"/>
                                    </w:rPr>
                                    <w:t xml:space="preserve">th </w:t>
                                  </w:r>
                                  <w:r w:rsidR="00E01F3E">
                                    <w:rPr>
                                      <w:lang w:val="en-AU"/>
                                    </w:rPr>
                                    <w:t xml:space="preserve">February </w:t>
                                  </w:r>
                                  <w:r w:rsidR="00EB2797">
                                    <w:rPr>
                                      <w:lang w:val="en-AU"/>
                                    </w:rPr>
                                    <w:br/>
                                    <w:t>Teddy Bears Picnic</w:t>
                                  </w:r>
                                  <w:r w:rsidR="00EB2797">
                                    <w:rPr>
                                      <w:lang w:val="en-AU"/>
                                    </w:rPr>
                                    <w:tab/>
                                    <w:t>4</w:t>
                                  </w:r>
                                  <w:r w:rsidR="00EB2797" w:rsidRPr="00EB2797">
                                    <w:rPr>
                                      <w:vertAlign w:val="superscript"/>
                                      <w:lang w:val="en-AU"/>
                                    </w:rPr>
                                    <w:t>th</w:t>
                                  </w:r>
                                  <w:r w:rsidR="00EB2797">
                                    <w:rPr>
                                      <w:lang w:val="en-AU"/>
                                    </w:rPr>
                                    <w:t xml:space="preserve"> March</w:t>
                                  </w:r>
                                  <w:r w:rsidR="00E01F3E">
                                    <w:rPr>
                                      <w:lang w:val="en-AU"/>
                                    </w:rPr>
                                    <w:br/>
                                    <w:t>Labour Day</w:t>
                                  </w:r>
                                  <w:r w:rsidR="00E01F3E">
                                    <w:rPr>
                                      <w:lang w:val="en-AU"/>
                                    </w:rPr>
                                    <w:tab/>
                                  </w:r>
                                  <w:r w:rsidR="00EB2797">
                                    <w:rPr>
                                      <w:lang w:val="en-AU"/>
                                    </w:rPr>
                                    <w:tab/>
                                  </w:r>
                                  <w:r w:rsidR="00E01F3E">
                                    <w:rPr>
                                      <w:lang w:val="en-AU"/>
                                    </w:rPr>
                                    <w:t>14</w:t>
                                  </w:r>
                                  <w:r w:rsidR="00E01F3E" w:rsidRPr="00E01F3E">
                                    <w:rPr>
                                      <w:vertAlign w:val="superscript"/>
                                      <w:lang w:val="en-AU"/>
                                    </w:rPr>
                                    <w:t>th</w:t>
                                  </w:r>
                                  <w:r w:rsidR="00E01F3E">
                                    <w:rPr>
                                      <w:lang w:val="en-AU"/>
                                    </w:rPr>
                                    <w:t xml:space="preserve"> March</w:t>
                                  </w:r>
                                  <w:r w:rsidR="00E01F3E">
                                    <w:rPr>
                                      <w:lang w:val="en-AU"/>
                                    </w:rPr>
                                    <w:br/>
                                    <w:t>Term 1 End</w:t>
                                  </w:r>
                                  <w:r w:rsidR="00E01F3E">
                                    <w:rPr>
                                      <w:lang w:val="en-AU"/>
                                    </w:rPr>
                                    <w:tab/>
                                  </w:r>
                                  <w:r w:rsidR="00EB2797">
                                    <w:rPr>
                                      <w:lang w:val="en-AU"/>
                                    </w:rPr>
                                    <w:tab/>
                                  </w:r>
                                  <w:r w:rsidR="00E01F3E">
                                    <w:rPr>
                                      <w:lang w:val="en-AU"/>
                                    </w:rPr>
                                    <w:t>8</w:t>
                                  </w:r>
                                  <w:r w:rsidR="00E01F3E" w:rsidRPr="00E01F3E">
                                    <w:rPr>
                                      <w:vertAlign w:val="superscript"/>
                                      <w:lang w:val="en-AU"/>
                                    </w:rPr>
                                    <w:t>th</w:t>
                                  </w:r>
                                  <w:r w:rsidR="00E01F3E">
                                    <w:rPr>
                                      <w:lang w:val="en-AU"/>
                                    </w:rPr>
                                    <w:t xml:space="preserve"> April</w:t>
                                  </w:r>
                                  <w:r w:rsidR="00A34237">
                                    <w:rPr>
                                      <w:lang w:val="en-AU"/>
                                    </w:rPr>
                                    <w:br/>
                                    <w:t>30</w:t>
                                  </w:r>
                                  <w:r w:rsidR="00A34237" w:rsidRPr="00A34237">
                                    <w:rPr>
                                      <w:vertAlign w:val="superscript"/>
                                      <w:lang w:val="en-AU"/>
                                    </w:rPr>
                                    <w:t>th</w:t>
                                  </w:r>
                                  <w:r w:rsidR="00A34237">
                                    <w:rPr>
                                      <w:lang w:val="en-AU"/>
                                    </w:rPr>
                                    <w:t xml:space="preserve"> Birthday</w:t>
                                  </w:r>
                                  <w:r w:rsidR="00A34237">
                                    <w:rPr>
                                      <w:lang w:val="en-AU"/>
                                    </w:rPr>
                                    <w:tab/>
                                  </w:r>
                                  <w:r w:rsidR="00A34237">
                                    <w:rPr>
                                      <w:lang w:val="en-AU"/>
                                    </w:rPr>
                                    <w:tab/>
                                    <w:t>9</w:t>
                                  </w:r>
                                  <w:r w:rsidR="00A34237" w:rsidRPr="00A34237">
                                    <w:rPr>
                                      <w:vertAlign w:val="superscript"/>
                                      <w:lang w:val="en-AU"/>
                                    </w:rPr>
                                    <w:t>th</w:t>
                                  </w:r>
                                  <w:r w:rsidR="00A34237">
                                    <w:rPr>
                                      <w:lang w:val="en-AU"/>
                                    </w:rPr>
                                    <w:t xml:space="preserve"> April</w:t>
                                  </w:r>
                                </w:p>
                                <w:p w14:paraId="78579858" w14:textId="77777777" w:rsidR="00E01F3E" w:rsidRPr="00A34237" w:rsidRDefault="00E01F3E">
                                  <w:pPr>
                                    <w:rPr>
                                      <w:b/>
                                      <w:bCs/>
                                      <w:lang w:val="en-AU"/>
                                    </w:rPr>
                                  </w:pPr>
                                  <w:r w:rsidRPr="00A34237">
                                    <w:rPr>
                                      <w:b/>
                                      <w:bCs/>
                                      <w:lang w:val="en-AU"/>
                                    </w:rPr>
                                    <w:t>Term 2:</w:t>
                                  </w:r>
                                </w:p>
                                <w:p w14:paraId="05152E9B" w14:textId="69497A9D" w:rsidR="00A34237" w:rsidRDefault="00E01F3E">
                                  <w:pPr>
                                    <w:rPr>
                                      <w:lang w:val="en-AU"/>
                                    </w:rPr>
                                  </w:pPr>
                                  <w:r>
                                    <w:rPr>
                                      <w:lang w:val="en-AU"/>
                                    </w:rPr>
                                    <w:t>Anzac Day</w:t>
                                  </w:r>
                                  <w:r>
                                    <w:rPr>
                                      <w:lang w:val="en-AU"/>
                                    </w:rPr>
                                    <w:tab/>
                                  </w:r>
                                  <w:r w:rsidR="00EB2797">
                                    <w:rPr>
                                      <w:lang w:val="en-AU"/>
                                    </w:rPr>
                                    <w:tab/>
                                  </w:r>
                                  <w:r>
                                    <w:rPr>
                                      <w:lang w:val="en-AU"/>
                                    </w:rPr>
                                    <w:t>25</w:t>
                                  </w:r>
                                  <w:r w:rsidRPr="00E01F3E">
                                    <w:rPr>
                                      <w:vertAlign w:val="superscript"/>
                                      <w:lang w:val="en-AU"/>
                                    </w:rPr>
                                    <w:t>th</w:t>
                                  </w:r>
                                  <w:r>
                                    <w:rPr>
                                      <w:lang w:val="en-AU"/>
                                    </w:rPr>
                                    <w:t xml:space="preserve"> April</w:t>
                                  </w:r>
                                  <w:r>
                                    <w:rPr>
                                      <w:lang w:val="en-AU"/>
                                    </w:rPr>
                                    <w:br/>
                                  </w:r>
                                  <w:r w:rsidR="00A34237">
                                    <w:rPr>
                                      <w:lang w:val="en-AU"/>
                                    </w:rPr>
                                    <w:t xml:space="preserve">Term 2 </w:t>
                                  </w:r>
                                  <w:r>
                                    <w:rPr>
                                      <w:lang w:val="en-AU"/>
                                    </w:rPr>
                                    <w:t>Start</w:t>
                                  </w:r>
                                  <w:r>
                                    <w:rPr>
                                      <w:lang w:val="en-AU"/>
                                    </w:rPr>
                                    <w:tab/>
                                  </w:r>
                                  <w:r>
                                    <w:rPr>
                                      <w:lang w:val="en-AU"/>
                                    </w:rPr>
                                    <w:tab/>
                                    <w:t>26</w:t>
                                  </w:r>
                                  <w:r w:rsidRPr="00E01F3E">
                                    <w:rPr>
                                      <w:vertAlign w:val="superscript"/>
                                      <w:lang w:val="en-AU"/>
                                    </w:rPr>
                                    <w:t>th</w:t>
                                  </w:r>
                                  <w:r>
                                    <w:rPr>
                                      <w:lang w:val="en-AU"/>
                                    </w:rPr>
                                    <w:t xml:space="preserve"> April</w:t>
                                  </w:r>
                                  <w:r>
                                    <w:rPr>
                                      <w:lang w:val="en-AU"/>
                                    </w:rPr>
                                    <w:br/>
                                    <w:t xml:space="preserve">Queens Birthday </w:t>
                                  </w:r>
                                  <w:r w:rsidR="00EB2797">
                                    <w:rPr>
                                      <w:lang w:val="en-AU"/>
                                    </w:rPr>
                                    <w:tab/>
                                  </w:r>
                                  <w:r>
                                    <w:rPr>
                                      <w:lang w:val="en-AU"/>
                                    </w:rPr>
                                    <w:t>13th June</w:t>
                                  </w:r>
                                  <w:r>
                                    <w:rPr>
                                      <w:lang w:val="en-AU"/>
                                    </w:rPr>
                                    <w:br/>
                                  </w:r>
                                  <w:r w:rsidR="00EB2797">
                                    <w:rPr>
                                      <w:lang w:val="en-AU"/>
                                    </w:rPr>
                                    <w:t>Term 2</w:t>
                                  </w:r>
                                  <w:r w:rsidR="00566D70">
                                    <w:rPr>
                                      <w:lang w:val="en-AU"/>
                                    </w:rPr>
                                    <w:t xml:space="preserve"> </w:t>
                                  </w:r>
                                  <w:r w:rsidR="00A34237">
                                    <w:rPr>
                                      <w:lang w:val="en-AU"/>
                                    </w:rPr>
                                    <w:t>End</w:t>
                                  </w:r>
                                  <w:r>
                                    <w:rPr>
                                      <w:lang w:val="en-AU"/>
                                    </w:rPr>
                                    <w:tab/>
                                  </w:r>
                                  <w:r>
                                    <w:rPr>
                                      <w:lang w:val="en-AU"/>
                                    </w:rPr>
                                    <w:tab/>
                                  </w:r>
                                  <w:r w:rsidR="00A34237">
                                    <w:rPr>
                                      <w:lang w:val="en-AU"/>
                                    </w:rPr>
                                    <w:t>24</w:t>
                                  </w:r>
                                  <w:r w:rsidR="00A34237" w:rsidRPr="00A34237">
                                    <w:rPr>
                                      <w:vertAlign w:val="superscript"/>
                                      <w:lang w:val="en-AU"/>
                                    </w:rPr>
                                    <w:t>th</w:t>
                                  </w:r>
                                  <w:r w:rsidR="00A34237">
                                    <w:rPr>
                                      <w:lang w:val="en-AU"/>
                                    </w:rPr>
                                    <w:t xml:space="preserve"> June</w:t>
                                  </w:r>
                                </w:p>
                                <w:p w14:paraId="7D5BAD67" w14:textId="3934E0F9" w:rsidR="00A34237" w:rsidRDefault="00A34237">
                                  <w:pPr>
                                    <w:rPr>
                                      <w:b/>
                                      <w:bCs/>
                                      <w:lang w:val="en-AU"/>
                                    </w:rPr>
                                  </w:pPr>
                                  <w:r w:rsidRPr="00A34237">
                                    <w:rPr>
                                      <w:b/>
                                      <w:bCs/>
                                      <w:lang w:val="en-AU"/>
                                    </w:rPr>
                                    <w:t>Term 3:</w:t>
                                  </w:r>
                                </w:p>
                                <w:p w14:paraId="34969F51" w14:textId="5C0F9049" w:rsidR="00A34237" w:rsidRDefault="00A34237">
                                  <w:pPr>
                                    <w:rPr>
                                      <w:lang w:val="en-AU"/>
                                    </w:rPr>
                                  </w:pPr>
                                  <w:r>
                                    <w:rPr>
                                      <w:lang w:val="en-AU"/>
                                    </w:rPr>
                                    <w:t>Term 3 start</w:t>
                                  </w:r>
                                  <w:r>
                                    <w:rPr>
                                      <w:lang w:val="en-AU"/>
                                    </w:rPr>
                                    <w:tab/>
                                  </w:r>
                                  <w:r>
                                    <w:rPr>
                                      <w:lang w:val="en-AU"/>
                                    </w:rPr>
                                    <w:tab/>
                                    <w:t>11</w:t>
                                  </w:r>
                                  <w:r w:rsidRPr="00A34237">
                                    <w:rPr>
                                      <w:vertAlign w:val="superscript"/>
                                      <w:lang w:val="en-AU"/>
                                    </w:rPr>
                                    <w:t>th</w:t>
                                  </w:r>
                                  <w:r>
                                    <w:rPr>
                                      <w:lang w:val="en-AU"/>
                                    </w:rPr>
                                    <w:t xml:space="preserve"> July</w:t>
                                  </w:r>
                                  <w:r>
                                    <w:rPr>
                                      <w:lang w:val="en-AU"/>
                                    </w:rPr>
                                    <w:br/>
                                    <w:t>Term 3 end</w:t>
                                  </w:r>
                                  <w:r>
                                    <w:rPr>
                                      <w:lang w:val="en-AU"/>
                                    </w:rPr>
                                    <w:tab/>
                                  </w:r>
                                  <w:r>
                                    <w:rPr>
                                      <w:lang w:val="en-AU"/>
                                    </w:rPr>
                                    <w:tab/>
                                    <w:t>16</w:t>
                                  </w:r>
                                  <w:r w:rsidRPr="00A34237">
                                    <w:rPr>
                                      <w:vertAlign w:val="superscript"/>
                                      <w:lang w:val="en-AU"/>
                                    </w:rPr>
                                    <w:t>th</w:t>
                                  </w:r>
                                  <w:r>
                                    <w:rPr>
                                      <w:lang w:val="en-AU"/>
                                    </w:rPr>
                                    <w:t xml:space="preserve"> Sept</w:t>
                                  </w:r>
                                </w:p>
                                <w:p w14:paraId="5C1F1ABB" w14:textId="16878CA9" w:rsidR="00A34237" w:rsidRDefault="00A34237">
                                  <w:pPr>
                                    <w:rPr>
                                      <w:lang w:val="en-AU"/>
                                    </w:rPr>
                                  </w:pPr>
                                  <w:r w:rsidRPr="00A34237">
                                    <w:rPr>
                                      <w:b/>
                                      <w:bCs/>
                                      <w:lang w:val="en-AU"/>
                                    </w:rPr>
                                    <w:t>Term 4:</w:t>
                                  </w:r>
                                  <w:r>
                                    <w:rPr>
                                      <w:b/>
                                      <w:bCs/>
                                      <w:lang w:val="en-AU"/>
                                    </w:rPr>
                                    <w:br/>
                                  </w:r>
                                  <w:r>
                                    <w:rPr>
                                      <w:lang w:val="en-AU"/>
                                    </w:rPr>
                                    <w:t>Term 4 start</w:t>
                                  </w:r>
                                  <w:r>
                                    <w:rPr>
                                      <w:lang w:val="en-AU"/>
                                    </w:rPr>
                                    <w:tab/>
                                  </w:r>
                                  <w:r>
                                    <w:rPr>
                                      <w:lang w:val="en-AU"/>
                                    </w:rPr>
                                    <w:tab/>
                                    <w:t>3</w:t>
                                  </w:r>
                                  <w:r w:rsidRPr="00A34237">
                                    <w:rPr>
                                      <w:vertAlign w:val="superscript"/>
                                      <w:lang w:val="en-AU"/>
                                    </w:rPr>
                                    <w:t>rd</w:t>
                                  </w:r>
                                  <w:r>
                                    <w:rPr>
                                      <w:lang w:val="en-AU"/>
                                    </w:rPr>
                                    <w:t xml:space="preserve"> October</w:t>
                                  </w:r>
                                  <w:r>
                                    <w:rPr>
                                      <w:lang w:val="en-AU"/>
                                    </w:rPr>
                                    <w:br/>
                                  </w:r>
                                  <w:proofErr w:type="gramStart"/>
                                  <w:r w:rsidR="00D13819">
                                    <w:rPr>
                                      <w:lang w:val="en-AU"/>
                                    </w:rPr>
                                    <w:t>Melbourne cup</w:t>
                                  </w:r>
                                  <w:proofErr w:type="gramEnd"/>
                                  <w:r w:rsidR="00D13819">
                                    <w:rPr>
                                      <w:lang w:val="en-AU"/>
                                    </w:rPr>
                                    <w:tab/>
                                  </w:r>
                                  <w:r w:rsidR="00D13819">
                                    <w:rPr>
                                      <w:lang w:val="en-AU"/>
                                    </w:rPr>
                                    <w:tab/>
                                    <w:t>1</w:t>
                                  </w:r>
                                  <w:r w:rsidR="00D13819">
                                    <w:rPr>
                                      <w:vertAlign w:val="superscript"/>
                                      <w:lang w:val="en-AU"/>
                                    </w:rPr>
                                    <w:t xml:space="preserve">st </w:t>
                                  </w:r>
                                  <w:r w:rsidR="00D13819">
                                    <w:rPr>
                                      <w:lang w:val="en-AU"/>
                                    </w:rPr>
                                    <w:t>November</w:t>
                                  </w:r>
                                  <w:r w:rsidR="00D13819">
                                    <w:rPr>
                                      <w:lang w:val="en-AU"/>
                                    </w:rPr>
                                    <w:br/>
                                    <w:t xml:space="preserve">Term 4 end </w:t>
                                  </w:r>
                                  <w:r w:rsidR="00D13819">
                                    <w:rPr>
                                      <w:lang w:val="en-AU"/>
                                    </w:rPr>
                                    <w:tab/>
                                  </w:r>
                                  <w:r w:rsidR="00D13819">
                                    <w:rPr>
                                      <w:lang w:val="en-AU"/>
                                    </w:rPr>
                                    <w:tab/>
                                    <w:t>20</w:t>
                                  </w:r>
                                  <w:r w:rsidR="00D13819" w:rsidRPr="00D13819">
                                    <w:rPr>
                                      <w:vertAlign w:val="superscript"/>
                                      <w:lang w:val="en-AU"/>
                                    </w:rPr>
                                    <w:t>th</w:t>
                                  </w:r>
                                  <w:r w:rsidR="00D13819">
                                    <w:rPr>
                                      <w:lang w:val="en-AU"/>
                                    </w:rPr>
                                    <w:t xml:space="preserve"> Dec</w:t>
                                  </w:r>
                                </w:p>
                                <w:p w14:paraId="692BDE73" w14:textId="77777777" w:rsidR="00D13819" w:rsidRPr="00A34237" w:rsidRDefault="00D13819">
                                  <w:pPr>
                                    <w:rPr>
                                      <w:lang w:val="en-AU"/>
                                    </w:rPr>
                                  </w:pPr>
                                </w:p>
                                <w:p w14:paraId="76A4420E" w14:textId="38F13B54" w:rsidR="00992E2F" w:rsidRPr="00A34237" w:rsidRDefault="00E01F3E">
                                  <w:pPr>
                                    <w:rPr>
                                      <w:b/>
                                      <w:bCs/>
                                      <w:lang w:val="en-AU"/>
                                    </w:rPr>
                                  </w:pPr>
                                  <w:r w:rsidRPr="00A34237">
                                    <w:rPr>
                                      <w:b/>
                                      <w:bCs/>
                                      <w:lang w:val="en-AU"/>
                                    </w:rPr>
                                    <w:br/>
                                  </w:r>
                                  <w:r w:rsidR="00992E2F" w:rsidRPr="00A34237">
                                    <w:rPr>
                                      <w:b/>
                                      <w:bCs/>
                                      <w:lang w:val="en-AU"/>
                                    </w:rPr>
                                    <w:t xml:space="preserve"> </w:t>
                                  </w:r>
                                  <w:r w:rsidR="00992E2F" w:rsidRPr="00A34237">
                                    <w:rPr>
                                      <w:b/>
                                      <w:bCs/>
                                      <w:lang w:val="en-AU"/>
                                    </w:rPr>
                                    <w:tab/>
                                  </w:r>
                                </w:p>
                              </w:txbxContent>
                            </v:textbox>
                          </v:shape>
                        </w:pict>
                      </mc:Fallback>
                    </mc:AlternateContent>
                  </w:r>
                </w:p>
                <w:p w14:paraId="274AE9AB" w14:textId="134D05F2" w:rsidR="00E01F3E" w:rsidRDefault="00E01F3E" w:rsidP="00F8099A">
                  <w:pPr>
                    <w:pStyle w:val="Date"/>
                    <w:spacing w:after="160" w:line="288" w:lineRule="auto"/>
                  </w:pPr>
                </w:p>
                <w:p w14:paraId="291501CA" w14:textId="095E4CF9" w:rsidR="00E01F3E" w:rsidRDefault="00E01F3E" w:rsidP="00F8099A">
                  <w:pPr>
                    <w:pStyle w:val="Date"/>
                    <w:spacing w:after="160" w:line="288" w:lineRule="auto"/>
                  </w:pPr>
                </w:p>
                <w:p w14:paraId="5DBAA03F" w14:textId="258A31C6" w:rsidR="00E01F3E" w:rsidRDefault="00E01F3E" w:rsidP="00F8099A">
                  <w:pPr>
                    <w:pStyle w:val="Date"/>
                    <w:spacing w:after="160" w:line="288" w:lineRule="auto"/>
                  </w:pPr>
                </w:p>
                <w:p w14:paraId="0329D91F" w14:textId="4011109A" w:rsidR="00E01F3E" w:rsidRDefault="00E01F3E" w:rsidP="00F8099A">
                  <w:pPr>
                    <w:pStyle w:val="Date"/>
                    <w:spacing w:after="160" w:line="288" w:lineRule="auto"/>
                  </w:pPr>
                </w:p>
                <w:p w14:paraId="4D3FEA32" w14:textId="56D989EF" w:rsidR="00E01F3E" w:rsidRDefault="00E01F3E" w:rsidP="00F8099A">
                  <w:pPr>
                    <w:pStyle w:val="Date"/>
                    <w:spacing w:after="160" w:line="288" w:lineRule="auto"/>
                  </w:pPr>
                </w:p>
                <w:p w14:paraId="61AB7E78" w14:textId="327052D6" w:rsidR="00E01F3E" w:rsidRDefault="00E01F3E" w:rsidP="00F8099A">
                  <w:pPr>
                    <w:pStyle w:val="Date"/>
                    <w:spacing w:after="160" w:line="288" w:lineRule="auto"/>
                  </w:pPr>
                </w:p>
                <w:p w14:paraId="1248C8C7" w14:textId="5EB86755" w:rsidR="00E01F3E" w:rsidRDefault="00E01F3E" w:rsidP="00F8099A">
                  <w:pPr>
                    <w:pStyle w:val="Date"/>
                    <w:spacing w:after="160" w:line="288" w:lineRule="auto"/>
                  </w:pPr>
                </w:p>
                <w:p w14:paraId="63612203" w14:textId="2062A9C7" w:rsidR="00E01F3E" w:rsidRDefault="00E01F3E" w:rsidP="00F8099A">
                  <w:pPr>
                    <w:pStyle w:val="Date"/>
                    <w:spacing w:after="160" w:line="288" w:lineRule="auto"/>
                  </w:pPr>
                </w:p>
                <w:p w14:paraId="04180539" w14:textId="288D0B97" w:rsidR="00E01F3E" w:rsidRDefault="00E01F3E" w:rsidP="00F8099A">
                  <w:pPr>
                    <w:pStyle w:val="Date"/>
                    <w:spacing w:after="160" w:line="288" w:lineRule="auto"/>
                  </w:pPr>
                </w:p>
                <w:p w14:paraId="460255F4" w14:textId="62A85106" w:rsidR="00E01F3E" w:rsidRDefault="00E01F3E" w:rsidP="00F8099A">
                  <w:pPr>
                    <w:pStyle w:val="Date"/>
                    <w:spacing w:after="160" w:line="288" w:lineRule="auto"/>
                  </w:pPr>
                </w:p>
                <w:p w14:paraId="6E3935C8" w14:textId="77777777" w:rsidR="00E01F3E" w:rsidRDefault="00E01F3E" w:rsidP="00F8099A">
                  <w:pPr>
                    <w:pStyle w:val="Date"/>
                    <w:spacing w:after="160" w:line="288" w:lineRule="auto"/>
                  </w:pPr>
                </w:p>
                <w:p w14:paraId="1689C2DD" w14:textId="26054F41" w:rsidR="00E01F3E" w:rsidRDefault="00E01F3E" w:rsidP="00F8099A">
                  <w:pPr>
                    <w:pStyle w:val="Date"/>
                    <w:spacing w:after="160" w:line="288" w:lineRule="auto"/>
                  </w:pPr>
                </w:p>
                <w:p w14:paraId="6ED8EB3F" w14:textId="5FEFC145" w:rsidR="00E01F3E" w:rsidRDefault="00E01F3E" w:rsidP="00F8099A">
                  <w:pPr>
                    <w:pStyle w:val="Date"/>
                    <w:spacing w:after="160" w:line="288" w:lineRule="auto"/>
                  </w:pPr>
                </w:p>
                <w:p w14:paraId="79699610" w14:textId="53073A66" w:rsidR="007B737B" w:rsidRPr="00F8099A" w:rsidRDefault="007B737B" w:rsidP="00F8099A">
                  <w:pPr>
                    <w:pStyle w:val="Date"/>
                    <w:spacing w:after="160" w:line="288" w:lineRule="auto"/>
                  </w:pPr>
                </w:p>
              </w:tc>
            </w:tr>
            <w:tr w:rsidR="007B737B" w:rsidRPr="00F8099A" w14:paraId="36B390D3" w14:textId="77777777" w:rsidTr="0029481C">
              <w:trPr>
                <w:trHeight w:val="3092"/>
                <w:jc w:val="center"/>
              </w:trPr>
              <w:tc>
                <w:tcPr>
                  <w:tcW w:w="2952" w:type="dxa"/>
                  <w:tcBorders>
                    <w:top w:val="single" w:sz="12" w:space="0" w:color="505D3E" w:themeColor="accent2" w:themeShade="80"/>
                  </w:tcBorders>
                  <w:tcMar>
                    <w:top w:w="288" w:type="dxa"/>
                  </w:tcMar>
                </w:tcPr>
                <w:p w14:paraId="6A48E0F4" w14:textId="22DD406E" w:rsidR="007B737B" w:rsidRPr="00F8099A" w:rsidRDefault="00750C22" w:rsidP="00F8099A">
                  <w:pPr>
                    <w:pStyle w:val="BlockHeading"/>
                  </w:pPr>
                  <w:r>
                    <w:t>Fundraising</w:t>
                  </w:r>
                </w:p>
                <w:p w14:paraId="08EAE72E" w14:textId="3F6A0099" w:rsidR="007B737B" w:rsidRPr="00F8099A" w:rsidRDefault="00750C22" w:rsidP="00F8099A">
                  <w:pPr>
                    <w:pStyle w:val="BlockText"/>
                  </w:pPr>
                  <w:r>
                    <w:t xml:space="preserve">The fundraising team have some exciting activities coming up for 2022. Our first fundraising event is a Bunnings BBQ. Due to COVID-19 we must </w:t>
                  </w:r>
                  <w:proofErr w:type="gramStart"/>
                  <w:r>
                    <w:t>have a minimum of 4 people at the BBQ at all times</w:t>
                  </w:r>
                  <w:proofErr w:type="gramEnd"/>
                  <w:r>
                    <w:t xml:space="preserve">. If you </w:t>
                  </w:r>
                  <w:proofErr w:type="gramStart"/>
                  <w:r>
                    <w:t>are able to</w:t>
                  </w:r>
                  <w:proofErr w:type="gramEnd"/>
                  <w:r>
                    <w:t xml:space="preserve"> volunteer an hour or 2 on the day the preschool would be very appreciative. There is a roster at the front of the kinder, please add your name to that if you can. </w:t>
                  </w:r>
                </w:p>
              </w:tc>
            </w:tr>
          </w:tbl>
          <w:p w14:paraId="21C7C293" w14:textId="77777777" w:rsidR="007B737B" w:rsidRPr="00F8099A" w:rsidRDefault="007B737B" w:rsidP="00F8099A">
            <w:pPr>
              <w:spacing w:after="160" w:line="288" w:lineRule="auto"/>
            </w:pPr>
          </w:p>
        </w:tc>
        <w:tc>
          <w:tcPr>
            <w:tcW w:w="7251" w:type="dxa"/>
            <w:tcMar>
              <w:left w:w="677" w:type="dxa"/>
            </w:tcMar>
          </w:tcPr>
          <w:p w14:paraId="078045AA" w14:textId="430763C0" w:rsidR="007B737B" w:rsidRPr="00992418" w:rsidRDefault="00992418" w:rsidP="00F8099A">
            <w:pPr>
              <w:pStyle w:val="Title"/>
              <w:spacing w:after="160"/>
              <w:rPr>
                <w:sz w:val="72"/>
                <w:szCs w:val="52"/>
              </w:rPr>
            </w:pPr>
            <w:r w:rsidRPr="00992418">
              <w:rPr>
                <w:sz w:val="72"/>
                <w:szCs w:val="52"/>
              </w:rPr>
              <w:t>Bittern Preschool Committee Newsletter</w:t>
            </w:r>
          </w:p>
          <w:p w14:paraId="7B67A77D" w14:textId="77777777" w:rsidR="007E13E3" w:rsidRDefault="007E13E3" w:rsidP="00F8099A">
            <w:pPr>
              <w:pStyle w:val="Heading1"/>
              <w:outlineLvl w:val="0"/>
            </w:pPr>
          </w:p>
          <w:p w14:paraId="5EFD5071" w14:textId="2F200B8B" w:rsidR="007B737B" w:rsidRPr="00F8099A" w:rsidRDefault="00D23CE5" w:rsidP="00F8099A">
            <w:pPr>
              <w:pStyle w:val="Heading1"/>
              <w:outlineLvl w:val="0"/>
            </w:pPr>
            <w:r>
              <w:t>Welcome!</w:t>
            </w:r>
          </w:p>
          <w:p w14:paraId="72653145" w14:textId="77777777" w:rsidR="007E13E3" w:rsidRDefault="007E13E3" w:rsidP="00F8099A">
            <w:pPr>
              <w:spacing w:after="160" w:line="288" w:lineRule="auto"/>
              <w:rPr>
                <w:sz w:val="24"/>
                <w:szCs w:val="24"/>
              </w:rPr>
            </w:pPr>
          </w:p>
          <w:p w14:paraId="3703D60B" w14:textId="556081EC" w:rsidR="007B737B" w:rsidRPr="001F20E8" w:rsidRDefault="00EC1749" w:rsidP="00F8099A">
            <w:pPr>
              <w:spacing w:after="160" w:line="288" w:lineRule="auto"/>
              <w:rPr>
                <w:sz w:val="24"/>
                <w:szCs w:val="24"/>
              </w:rPr>
            </w:pPr>
            <w:r w:rsidRPr="001F20E8">
              <w:rPr>
                <w:sz w:val="24"/>
                <w:szCs w:val="24"/>
              </w:rPr>
              <w:t xml:space="preserve">What a fabulous start to 2022 we have had! We have been so excited to welcome old and new families to our Bittern Preschool community. We have a fun filled year ahead, and we </w:t>
            </w:r>
            <w:proofErr w:type="spellStart"/>
            <w:proofErr w:type="gramStart"/>
            <w:r w:rsidRPr="001F20E8">
              <w:rPr>
                <w:sz w:val="24"/>
                <w:szCs w:val="24"/>
              </w:rPr>
              <w:t>cant</w:t>
            </w:r>
            <w:proofErr w:type="spellEnd"/>
            <w:proofErr w:type="gramEnd"/>
            <w:r w:rsidRPr="001F20E8">
              <w:rPr>
                <w:sz w:val="24"/>
                <w:szCs w:val="24"/>
              </w:rPr>
              <w:t xml:space="preserve"> wait to get to know you all. </w:t>
            </w:r>
          </w:p>
          <w:p w14:paraId="2E280036" w14:textId="36D193CF" w:rsidR="00EC1749" w:rsidRPr="001F20E8" w:rsidRDefault="00EC1749" w:rsidP="00F8099A">
            <w:pPr>
              <w:spacing w:after="160" w:line="288" w:lineRule="auto"/>
              <w:rPr>
                <w:sz w:val="24"/>
                <w:szCs w:val="24"/>
              </w:rPr>
            </w:pPr>
            <w:r w:rsidRPr="001F20E8">
              <w:rPr>
                <w:sz w:val="24"/>
                <w:szCs w:val="24"/>
              </w:rPr>
              <w:t xml:space="preserve">Each month a newsletter will be posted onto </w:t>
            </w:r>
            <w:proofErr w:type="spellStart"/>
            <w:r w:rsidRPr="001F20E8">
              <w:rPr>
                <w:sz w:val="24"/>
                <w:szCs w:val="24"/>
              </w:rPr>
              <w:t>Storypark</w:t>
            </w:r>
            <w:proofErr w:type="spellEnd"/>
            <w:r w:rsidRPr="001F20E8">
              <w:rPr>
                <w:sz w:val="24"/>
                <w:szCs w:val="24"/>
              </w:rPr>
              <w:t xml:space="preserve">, in this newsletter will be all the events coming up and any news from the Committee of Management. </w:t>
            </w:r>
          </w:p>
          <w:p w14:paraId="1DC2B845" w14:textId="4BD3CFF6" w:rsidR="00EC1749" w:rsidRPr="001F20E8" w:rsidRDefault="00EC1749" w:rsidP="00F8099A">
            <w:pPr>
              <w:spacing w:after="160" w:line="288" w:lineRule="auto"/>
              <w:rPr>
                <w:sz w:val="24"/>
                <w:szCs w:val="24"/>
              </w:rPr>
            </w:pPr>
            <w:r w:rsidRPr="001F20E8">
              <w:rPr>
                <w:sz w:val="24"/>
                <w:szCs w:val="24"/>
              </w:rPr>
              <w:t xml:space="preserve">If you have something you would like to add to the newsletter, please get in touch. </w:t>
            </w:r>
          </w:p>
          <w:p w14:paraId="17DDDAEC" w14:textId="20D78969" w:rsidR="00716956" w:rsidRDefault="00716956" w:rsidP="00F8099A">
            <w:pPr>
              <w:spacing w:after="160" w:line="288" w:lineRule="auto"/>
              <w:rPr>
                <w:sz w:val="24"/>
                <w:szCs w:val="24"/>
              </w:rPr>
            </w:pPr>
            <w:r w:rsidRPr="001F20E8">
              <w:rPr>
                <w:sz w:val="24"/>
                <w:szCs w:val="24"/>
              </w:rPr>
              <w:t xml:space="preserve">As you know bittern Preschool is run by a Committee of Management, we are so thankful for the current group of volunteers for 2022. We still need to fill the position of the Vice President. If you think this is the position for you, please let us know, or if you have any questions about the position, Sarah or </w:t>
            </w:r>
            <w:proofErr w:type="gramStart"/>
            <w:r w:rsidRPr="001F20E8">
              <w:rPr>
                <w:sz w:val="24"/>
                <w:szCs w:val="24"/>
              </w:rPr>
              <w:t>Jamie-lee</w:t>
            </w:r>
            <w:proofErr w:type="gramEnd"/>
            <w:r w:rsidRPr="001F20E8">
              <w:rPr>
                <w:sz w:val="24"/>
                <w:szCs w:val="24"/>
              </w:rPr>
              <w:t xml:space="preserve"> would be more </w:t>
            </w:r>
            <w:proofErr w:type="spellStart"/>
            <w:r w:rsidRPr="001F20E8">
              <w:rPr>
                <w:sz w:val="24"/>
                <w:szCs w:val="24"/>
              </w:rPr>
              <w:t>then</w:t>
            </w:r>
            <w:proofErr w:type="spellEnd"/>
            <w:r w:rsidRPr="001F20E8">
              <w:rPr>
                <w:sz w:val="24"/>
                <w:szCs w:val="24"/>
              </w:rPr>
              <w:t xml:space="preserve"> happy to chat. </w:t>
            </w:r>
          </w:p>
          <w:p w14:paraId="07BF4196" w14:textId="709ED6D2" w:rsidR="00110116" w:rsidRDefault="00110116" w:rsidP="00F8099A">
            <w:pPr>
              <w:spacing w:after="160" w:line="288" w:lineRule="auto"/>
              <w:rPr>
                <w:sz w:val="24"/>
                <w:szCs w:val="24"/>
              </w:rPr>
            </w:pPr>
            <w:r>
              <w:rPr>
                <w:sz w:val="24"/>
                <w:szCs w:val="24"/>
              </w:rPr>
              <w:t>All families should have been sent their link to join StoryPark, this is where your child’s updates will be sent to, and any important information about the happenings at kinder. Please get in touch if you are having issues accessing StoryPark.</w:t>
            </w:r>
          </w:p>
          <w:p w14:paraId="7774CD20" w14:textId="77777777" w:rsidR="007E13E3" w:rsidRPr="001F20E8" w:rsidRDefault="007E13E3" w:rsidP="00F8099A">
            <w:pPr>
              <w:spacing w:after="160" w:line="288" w:lineRule="auto"/>
              <w:rPr>
                <w:sz w:val="24"/>
                <w:szCs w:val="24"/>
              </w:rPr>
            </w:pPr>
          </w:p>
          <w:p w14:paraId="095C24D2" w14:textId="0C3520A4" w:rsidR="007B737B" w:rsidRDefault="007B737B" w:rsidP="00716956">
            <w:pPr>
              <w:spacing w:after="160" w:line="432" w:lineRule="auto"/>
            </w:pPr>
          </w:p>
          <w:p w14:paraId="6D31E9E6" w14:textId="02BD8E05" w:rsidR="00750C22" w:rsidRDefault="00750C22" w:rsidP="00716956">
            <w:pPr>
              <w:spacing w:after="160" w:line="432" w:lineRule="auto"/>
            </w:pPr>
          </w:p>
          <w:p w14:paraId="3CFE0CBD" w14:textId="77777777" w:rsidR="00750C22" w:rsidRDefault="00750C22" w:rsidP="00716956">
            <w:pPr>
              <w:spacing w:after="160" w:line="432" w:lineRule="auto"/>
            </w:pPr>
          </w:p>
          <w:p w14:paraId="31100E9A" w14:textId="477D2D27" w:rsidR="007E13E3" w:rsidRDefault="00EC1749" w:rsidP="00716956">
            <w:pPr>
              <w:pStyle w:val="Heading2"/>
              <w:spacing w:after="160"/>
              <w:outlineLvl w:val="1"/>
            </w:pPr>
            <w:r>
              <w:rPr>
                <w:noProof/>
              </w:rPr>
              <mc:AlternateContent>
                <mc:Choice Requires="wps">
                  <w:drawing>
                    <wp:anchor distT="0" distB="0" distL="114300" distR="114300" simplePos="0" relativeHeight="251660288" behindDoc="0" locked="0" layoutInCell="1" allowOverlap="1" wp14:anchorId="4D8416E9" wp14:editId="1218550A">
                      <wp:simplePos x="0" y="0"/>
                      <wp:positionH relativeFrom="column">
                        <wp:posOffset>-2807335</wp:posOffset>
                      </wp:positionH>
                      <wp:positionV relativeFrom="paragraph">
                        <wp:posOffset>394795</wp:posOffset>
                      </wp:positionV>
                      <wp:extent cx="2390852" cy="7395586"/>
                      <wp:effectExtent l="0" t="0" r="0" b="0"/>
                      <wp:wrapNone/>
                      <wp:docPr id="2" name="Text Box 2"/>
                      <wp:cNvGraphicFramePr/>
                      <a:graphic xmlns:a="http://schemas.openxmlformats.org/drawingml/2006/main">
                        <a:graphicData uri="http://schemas.microsoft.com/office/word/2010/wordprocessingShape">
                          <wps:wsp>
                            <wps:cNvSpPr txBox="1"/>
                            <wps:spPr>
                              <a:xfrm>
                                <a:off x="0" y="0"/>
                                <a:ext cx="2390852" cy="7395586"/>
                              </a:xfrm>
                              <a:prstGeom prst="rect">
                                <a:avLst/>
                              </a:prstGeom>
                              <a:noFill/>
                              <a:ln w="6350">
                                <a:noFill/>
                              </a:ln>
                            </wps:spPr>
                            <wps:txbx>
                              <w:txbxContent>
                                <w:p w14:paraId="616D6383" w14:textId="3C2C5FE5" w:rsidR="00D13819" w:rsidRDefault="004F296E" w:rsidP="004F296E">
                                  <w:pPr>
                                    <w:jc w:val="center"/>
                                    <w:rPr>
                                      <w:b/>
                                      <w:bCs/>
                                      <w:color w:val="FFFFFF" w:themeColor="background1"/>
                                      <w:sz w:val="28"/>
                                      <w:szCs w:val="28"/>
                                      <w:lang w:val="en-AU"/>
                                    </w:rPr>
                                  </w:pPr>
                                  <w:r w:rsidRPr="004F296E">
                                    <w:rPr>
                                      <w:b/>
                                      <w:bCs/>
                                      <w:color w:val="FFFFFF" w:themeColor="background1"/>
                                      <w:sz w:val="28"/>
                                      <w:szCs w:val="28"/>
                                      <w:lang w:val="en-AU"/>
                                    </w:rPr>
                                    <w:t>Get To Know Your Committee of Management</w:t>
                                  </w:r>
                                </w:p>
                                <w:p w14:paraId="0D67AEA2" w14:textId="5DA3398B" w:rsidR="004F296E" w:rsidRPr="00876BD0" w:rsidRDefault="004F296E" w:rsidP="004F296E">
                                  <w:pPr>
                                    <w:jc w:val="center"/>
                                    <w:rPr>
                                      <w:b/>
                                      <w:bCs/>
                                      <w:color w:val="FFFFFF" w:themeColor="background1"/>
                                      <w:sz w:val="28"/>
                                      <w:szCs w:val="28"/>
                                      <w:lang w:val="en-AU"/>
                                    </w:rPr>
                                  </w:pPr>
                                </w:p>
                                <w:p w14:paraId="22065E9B" w14:textId="696822EB"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President:</w:t>
                                  </w:r>
                                  <w:r w:rsidRPr="00876BD0">
                                    <w:rPr>
                                      <w:rFonts w:cs="Arial"/>
                                      <w:color w:val="000000" w:themeColor="text1"/>
                                      <w:sz w:val="21"/>
                                      <w:szCs w:val="21"/>
                                      <w:lang w:val="en-AU"/>
                                    </w:rPr>
                                    <w:t xml:space="preserve"> Jamie-lee Davis</w:t>
                                  </w:r>
                                </w:p>
                                <w:p w14:paraId="711F3E09" w14:textId="34BF17F2" w:rsidR="0027374B" w:rsidRPr="00F233F7" w:rsidRDefault="00FD0F6A" w:rsidP="004F296E">
                                  <w:pPr>
                                    <w:rPr>
                                      <w:rFonts w:cs="Arial"/>
                                      <w:b/>
                                      <w:bCs/>
                                      <w:color w:val="000000" w:themeColor="text1"/>
                                      <w:sz w:val="21"/>
                                      <w:szCs w:val="21"/>
                                      <w:lang w:val="en-AU"/>
                                    </w:rPr>
                                  </w:pPr>
                                  <w:r w:rsidRPr="00F233F7">
                                    <w:rPr>
                                      <w:rFonts w:cs="Arial"/>
                                      <w:b/>
                                      <w:bCs/>
                                      <w:color w:val="000000" w:themeColor="text1"/>
                                      <w:sz w:val="21"/>
                                      <w:szCs w:val="21"/>
                                      <w:lang w:val="en-AU"/>
                                    </w:rPr>
                                    <w:t>Vice President:</w:t>
                                  </w:r>
                                </w:p>
                                <w:p w14:paraId="499AB1FD" w14:textId="164F092A"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Secretary:</w:t>
                                  </w:r>
                                  <w:r w:rsidRPr="00876BD0">
                                    <w:rPr>
                                      <w:rFonts w:cs="Arial"/>
                                      <w:color w:val="000000" w:themeColor="text1"/>
                                      <w:sz w:val="21"/>
                                      <w:szCs w:val="21"/>
                                      <w:lang w:val="en-AU"/>
                                    </w:rPr>
                                    <w:t xml:space="preserve"> Rebecca Mioduszewski </w:t>
                                  </w:r>
                                </w:p>
                                <w:p w14:paraId="76F8CE7B" w14:textId="69F07A8F"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Treasurer:</w:t>
                                  </w:r>
                                  <w:r w:rsidRPr="00876BD0">
                                    <w:rPr>
                                      <w:rFonts w:cs="Arial"/>
                                      <w:color w:val="000000" w:themeColor="text1"/>
                                      <w:sz w:val="21"/>
                                      <w:szCs w:val="21"/>
                                      <w:lang w:val="en-AU"/>
                                    </w:rPr>
                                    <w:t xml:space="preserve"> Alison Souter</w:t>
                                  </w:r>
                                </w:p>
                                <w:p w14:paraId="24997CED" w14:textId="3615A21C"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Maintenance Officer</w:t>
                                  </w:r>
                                  <w:r w:rsidRPr="00876BD0">
                                    <w:rPr>
                                      <w:rFonts w:cs="Arial"/>
                                      <w:color w:val="000000" w:themeColor="text1"/>
                                      <w:sz w:val="21"/>
                                      <w:szCs w:val="21"/>
                                      <w:lang w:val="en-AU"/>
                                    </w:rPr>
                                    <w:t>: Jaimie Farley</w:t>
                                  </w:r>
                                </w:p>
                                <w:p w14:paraId="57DB1C70" w14:textId="7F636EAA"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Fundraising Officer:</w:t>
                                  </w:r>
                                  <w:r w:rsidRPr="00876BD0">
                                    <w:rPr>
                                      <w:rFonts w:cs="Arial"/>
                                      <w:color w:val="000000" w:themeColor="text1"/>
                                      <w:sz w:val="21"/>
                                      <w:szCs w:val="21"/>
                                      <w:lang w:val="en-AU"/>
                                    </w:rPr>
                                    <w:t xml:space="preserve"> Sam Birchall</w:t>
                                  </w:r>
                                </w:p>
                                <w:p w14:paraId="601569B6" w14:textId="279D47E0"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Grants Officer:</w:t>
                                  </w:r>
                                  <w:r w:rsidR="0027374B" w:rsidRPr="00876BD0">
                                    <w:rPr>
                                      <w:rFonts w:cs="Arial"/>
                                      <w:color w:val="000000" w:themeColor="text1"/>
                                      <w:sz w:val="21"/>
                                      <w:szCs w:val="21"/>
                                      <w:lang w:val="en-AU"/>
                                    </w:rPr>
                                    <w:t xml:space="preserve"> Yolanda Morrison</w:t>
                                  </w:r>
                                </w:p>
                                <w:p w14:paraId="4896B34E" w14:textId="6777200C"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Purple Group Rep</w:t>
                                  </w:r>
                                  <w:r w:rsidRPr="00876BD0">
                                    <w:rPr>
                                      <w:rFonts w:cs="Arial"/>
                                      <w:color w:val="000000" w:themeColor="text1"/>
                                      <w:sz w:val="21"/>
                                      <w:szCs w:val="21"/>
                                      <w:lang w:val="en-AU"/>
                                    </w:rPr>
                                    <w:t>: Nina Unthank</w:t>
                                  </w:r>
                                </w:p>
                                <w:p w14:paraId="721CDF2B" w14:textId="09CE40C0"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Purple Group Rep:</w:t>
                                  </w:r>
                                  <w:r w:rsidRPr="00876BD0">
                                    <w:rPr>
                                      <w:rFonts w:cs="Arial"/>
                                      <w:color w:val="000000" w:themeColor="text1"/>
                                      <w:sz w:val="21"/>
                                      <w:szCs w:val="21"/>
                                      <w:lang w:val="en-AU"/>
                                    </w:rPr>
                                    <w:t xml:space="preserve"> Laura Brasher</w:t>
                                  </w:r>
                                </w:p>
                                <w:p w14:paraId="17D5F989" w14:textId="6F6789C3"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Green Group Rep:</w:t>
                                  </w:r>
                                  <w:r w:rsidRPr="00876BD0">
                                    <w:rPr>
                                      <w:rFonts w:cs="Arial"/>
                                      <w:color w:val="000000" w:themeColor="text1"/>
                                      <w:sz w:val="21"/>
                                      <w:szCs w:val="21"/>
                                      <w:lang w:val="en-AU"/>
                                    </w:rPr>
                                    <w:t xml:space="preserve"> Jessica Dixon</w:t>
                                  </w:r>
                                </w:p>
                                <w:p w14:paraId="7DAF2EAE" w14:textId="06D2B412"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Blue Group Rep:</w:t>
                                  </w:r>
                                  <w:r w:rsidRPr="00876BD0">
                                    <w:rPr>
                                      <w:rFonts w:cs="Arial"/>
                                      <w:color w:val="000000" w:themeColor="text1"/>
                                      <w:sz w:val="21"/>
                                      <w:szCs w:val="21"/>
                                      <w:lang w:val="en-AU"/>
                                    </w:rPr>
                                    <w:t xml:space="preserve"> Yolanda Morrison</w:t>
                                  </w:r>
                                </w:p>
                                <w:p w14:paraId="117E1A0F" w14:textId="6C40DFC8"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Blue Group Rep:</w:t>
                                  </w:r>
                                  <w:r w:rsidRPr="00876BD0">
                                    <w:rPr>
                                      <w:rFonts w:cs="Arial"/>
                                      <w:color w:val="000000" w:themeColor="text1"/>
                                      <w:sz w:val="21"/>
                                      <w:szCs w:val="21"/>
                                      <w:lang w:val="en-AU"/>
                                    </w:rPr>
                                    <w:t xml:space="preserve"> Rhiannon Glenn</w:t>
                                  </w:r>
                                </w:p>
                                <w:p w14:paraId="0FD5EF46" w14:textId="1C0432C2"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Fundraising Sub:</w:t>
                                  </w:r>
                                  <w:r w:rsidRPr="00876BD0">
                                    <w:rPr>
                                      <w:rFonts w:cs="Arial"/>
                                      <w:color w:val="000000" w:themeColor="text1"/>
                                      <w:sz w:val="21"/>
                                      <w:szCs w:val="21"/>
                                      <w:lang w:val="en-AU"/>
                                    </w:rPr>
                                    <w:t xml:space="preserve"> Casey Jones</w:t>
                                  </w:r>
                                </w:p>
                                <w:p w14:paraId="681BFDED" w14:textId="31C692D4"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Fundraising Sub:</w:t>
                                  </w:r>
                                  <w:r w:rsidRPr="00876BD0">
                                    <w:rPr>
                                      <w:rFonts w:cs="Arial"/>
                                      <w:color w:val="000000" w:themeColor="text1"/>
                                      <w:sz w:val="21"/>
                                      <w:szCs w:val="21"/>
                                      <w:lang w:val="en-AU"/>
                                    </w:rPr>
                                    <w:t xml:space="preserve"> Laura Brasher</w:t>
                                  </w:r>
                                </w:p>
                                <w:p w14:paraId="29FB8DCF" w14:textId="4B0F52CF"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Fundraising Sub:</w:t>
                                  </w:r>
                                  <w:r w:rsidRPr="00876BD0">
                                    <w:rPr>
                                      <w:rFonts w:cs="Arial"/>
                                      <w:color w:val="000000" w:themeColor="text1"/>
                                      <w:sz w:val="21"/>
                                      <w:szCs w:val="21"/>
                                      <w:lang w:val="en-AU"/>
                                    </w:rPr>
                                    <w:t xml:space="preserve"> Nina Unthank</w:t>
                                  </w:r>
                                </w:p>
                                <w:p w14:paraId="25E8B1F5" w14:textId="67F3619B"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 xml:space="preserve">General </w:t>
                                  </w:r>
                                  <w:proofErr w:type="spellStart"/>
                                  <w:proofErr w:type="gramStart"/>
                                  <w:r w:rsidRPr="00F233F7">
                                    <w:rPr>
                                      <w:rFonts w:cs="Arial"/>
                                      <w:b/>
                                      <w:bCs/>
                                      <w:color w:val="000000" w:themeColor="text1"/>
                                      <w:sz w:val="21"/>
                                      <w:szCs w:val="21"/>
                                      <w:lang w:val="en-AU"/>
                                    </w:rPr>
                                    <w:t>Committee:</w:t>
                                  </w:r>
                                  <w:r w:rsidRPr="00876BD0">
                                    <w:rPr>
                                      <w:rFonts w:cs="Arial"/>
                                      <w:color w:val="000000" w:themeColor="text1"/>
                                      <w:sz w:val="21"/>
                                      <w:szCs w:val="21"/>
                                      <w:lang w:val="en-AU"/>
                                    </w:rPr>
                                    <w:t>Linda</w:t>
                                  </w:r>
                                  <w:proofErr w:type="spellEnd"/>
                                  <w:proofErr w:type="gramEnd"/>
                                  <w:r w:rsidRPr="00876BD0">
                                    <w:rPr>
                                      <w:rFonts w:cs="Arial"/>
                                      <w:color w:val="000000" w:themeColor="text1"/>
                                      <w:sz w:val="21"/>
                                      <w:szCs w:val="21"/>
                                      <w:lang w:val="en-AU"/>
                                    </w:rPr>
                                    <w:t xml:space="preserve"> </w:t>
                                  </w:r>
                                  <w:proofErr w:type="spellStart"/>
                                  <w:r w:rsidRPr="00876BD0">
                                    <w:rPr>
                                      <w:rFonts w:cs="Arial"/>
                                      <w:color w:val="000000" w:themeColor="text1"/>
                                      <w:sz w:val="21"/>
                                      <w:szCs w:val="21"/>
                                      <w:lang w:val="en-AU"/>
                                    </w:rPr>
                                    <w:t>Chahwan</w:t>
                                  </w:r>
                                  <w:proofErr w:type="spellEnd"/>
                                </w:p>
                                <w:p w14:paraId="34EFF709" w14:textId="77777777" w:rsidR="004F296E" w:rsidRDefault="004F29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416E9" id="Text Box 2" o:spid="_x0000_s1027" type="#_x0000_t202" style="position:absolute;margin-left:-221.05pt;margin-top:31.1pt;width:188.25pt;height:58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" filled="f" stroked="f" strokeweight=".5pt">
                      <v:textbox>
                        <w:txbxContent>
                          <w:p w14:paraId="616D6383" w14:textId="3C2C5FE5" w:rsidR="00D13819" w:rsidRDefault="004F296E" w:rsidP="004F296E">
                            <w:pPr>
                              <w:jc w:val="center"/>
                              <w:rPr>
                                <w:b/>
                                <w:bCs/>
                                <w:color w:val="FFFFFF" w:themeColor="background1"/>
                                <w:sz w:val="28"/>
                                <w:szCs w:val="28"/>
                                <w:lang w:val="en-AU"/>
                              </w:rPr>
                            </w:pPr>
                            <w:r w:rsidRPr="004F296E">
                              <w:rPr>
                                <w:b/>
                                <w:bCs/>
                                <w:color w:val="FFFFFF" w:themeColor="background1"/>
                                <w:sz w:val="28"/>
                                <w:szCs w:val="28"/>
                                <w:lang w:val="en-AU"/>
                              </w:rPr>
                              <w:t>Get To Know Your Committee of Management</w:t>
                            </w:r>
                          </w:p>
                          <w:p w14:paraId="0D67AEA2" w14:textId="5DA3398B" w:rsidR="004F296E" w:rsidRPr="00876BD0" w:rsidRDefault="004F296E" w:rsidP="004F296E">
                            <w:pPr>
                              <w:jc w:val="center"/>
                              <w:rPr>
                                <w:b/>
                                <w:bCs/>
                                <w:color w:val="FFFFFF" w:themeColor="background1"/>
                                <w:sz w:val="28"/>
                                <w:szCs w:val="28"/>
                                <w:lang w:val="en-AU"/>
                              </w:rPr>
                            </w:pPr>
                          </w:p>
                          <w:p w14:paraId="22065E9B" w14:textId="696822EB"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President:</w:t>
                            </w:r>
                            <w:r w:rsidRPr="00876BD0">
                              <w:rPr>
                                <w:rFonts w:cs="Arial"/>
                                <w:color w:val="000000" w:themeColor="text1"/>
                                <w:sz w:val="21"/>
                                <w:szCs w:val="21"/>
                                <w:lang w:val="en-AU"/>
                              </w:rPr>
                              <w:t xml:space="preserve"> Jamie-lee Davis</w:t>
                            </w:r>
                          </w:p>
                          <w:p w14:paraId="711F3E09" w14:textId="34BF17F2" w:rsidR="0027374B" w:rsidRPr="00F233F7" w:rsidRDefault="00FD0F6A" w:rsidP="004F296E">
                            <w:pPr>
                              <w:rPr>
                                <w:rFonts w:cs="Arial"/>
                                <w:b/>
                                <w:bCs/>
                                <w:color w:val="000000" w:themeColor="text1"/>
                                <w:sz w:val="21"/>
                                <w:szCs w:val="21"/>
                                <w:lang w:val="en-AU"/>
                              </w:rPr>
                            </w:pPr>
                            <w:r w:rsidRPr="00F233F7">
                              <w:rPr>
                                <w:rFonts w:cs="Arial"/>
                                <w:b/>
                                <w:bCs/>
                                <w:color w:val="000000" w:themeColor="text1"/>
                                <w:sz w:val="21"/>
                                <w:szCs w:val="21"/>
                                <w:lang w:val="en-AU"/>
                              </w:rPr>
                              <w:t>Vice President:</w:t>
                            </w:r>
                          </w:p>
                          <w:p w14:paraId="499AB1FD" w14:textId="164F092A"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Secretary:</w:t>
                            </w:r>
                            <w:r w:rsidRPr="00876BD0">
                              <w:rPr>
                                <w:rFonts w:cs="Arial"/>
                                <w:color w:val="000000" w:themeColor="text1"/>
                                <w:sz w:val="21"/>
                                <w:szCs w:val="21"/>
                                <w:lang w:val="en-AU"/>
                              </w:rPr>
                              <w:t xml:space="preserve"> Rebecca Mioduszewski </w:t>
                            </w:r>
                          </w:p>
                          <w:p w14:paraId="76F8CE7B" w14:textId="69F07A8F"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Treasurer:</w:t>
                            </w:r>
                            <w:r w:rsidRPr="00876BD0">
                              <w:rPr>
                                <w:rFonts w:cs="Arial"/>
                                <w:color w:val="000000" w:themeColor="text1"/>
                                <w:sz w:val="21"/>
                                <w:szCs w:val="21"/>
                                <w:lang w:val="en-AU"/>
                              </w:rPr>
                              <w:t xml:space="preserve"> Alison Souter</w:t>
                            </w:r>
                          </w:p>
                          <w:p w14:paraId="24997CED" w14:textId="3615A21C"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Maintenance Officer</w:t>
                            </w:r>
                            <w:r w:rsidRPr="00876BD0">
                              <w:rPr>
                                <w:rFonts w:cs="Arial"/>
                                <w:color w:val="000000" w:themeColor="text1"/>
                                <w:sz w:val="21"/>
                                <w:szCs w:val="21"/>
                                <w:lang w:val="en-AU"/>
                              </w:rPr>
                              <w:t>: Jaimie Farley</w:t>
                            </w:r>
                          </w:p>
                          <w:p w14:paraId="57DB1C70" w14:textId="7F636EAA"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Fundraising Officer:</w:t>
                            </w:r>
                            <w:r w:rsidRPr="00876BD0">
                              <w:rPr>
                                <w:rFonts w:cs="Arial"/>
                                <w:color w:val="000000" w:themeColor="text1"/>
                                <w:sz w:val="21"/>
                                <w:szCs w:val="21"/>
                                <w:lang w:val="en-AU"/>
                              </w:rPr>
                              <w:t xml:space="preserve"> Sam Birchall</w:t>
                            </w:r>
                          </w:p>
                          <w:p w14:paraId="601569B6" w14:textId="279D47E0" w:rsidR="0027374B" w:rsidRPr="00876BD0" w:rsidRDefault="00FD0F6A" w:rsidP="004F296E">
                            <w:pPr>
                              <w:rPr>
                                <w:rFonts w:cs="Arial"/>
                                <w:color w:val="000000" w:themeColor="text1"/>
                                <w:sz w:val="21"/>
                                <w:szCs w:val="21"/>
                                <w:lang w:val="en-AU"/>
                              </w:rPr>
                            </w:pPr>
                            <w:r w:rsidRPr="00F233F7">
                              <w:rPr>
                                <w:rFonts w:cs="Arial"/>
                                <w:b/>
                                <w:bCs/>
                                <w:color w:val="000000" w:themeColor="text1"/>
                                <w:sz w:val="21"/>
                                <w:szCs w:val="21"/>
                                <w:lang w:val="en-AU"/>
                              </w:rPr>
                              <w:t>Grants Officer:</w:t>
                            </w:r>
                            <w:r w:rsidR="0027374B" w:rsidRPr="00876BD0">
                              <w:rPr>
                                <w:rFonts w:cs="Arial"/>
                                <w:color w:val="000000" w:themeColor="text1"/>
                                <w:sz w:val="21"/>
                                <w:szCs w:val="21"/>
                                <w:lang w:val="en-AU"/>
                              </w:rPr>
                              <w:t xml:space="preserve"> Yolanda Morrison</w:t>
                            </w:r>
                          </w:p>
                          <w:p w14:paraId="4896B34E" w14:textId="6777200C"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Purple Group Rep</w:t>
                            </w:r>
                            <w:r w:rsidRPr="00876BD0">
                              <w:rPr>
                                <w:rFonts w:cs="Arial"/>
                                <w:color w:val="000000" w:themeColor="text1"/>
                                <w:sz w:val="21"/>
                                <w:szCs w:val="21"/>
                                <w:lang w:val="en-AU"/>
                              </w:rPr>
                              <w:t>: Nina Unthank</w:t>
                            </w:r>
                          </w:p>
                          <w:p w14:paraId="721CDF2B" w14:textId="09CE40C0"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Purple Group Rep:</w:t>
                            </w:r>
                            <w:r w:rsidRPr="00876BD0">
                              <w:rPr>
                                <w:rFonts w:cs="Arial"/>
                                <w:color w:val="000000" w:themeColor="text1"/>
                                <w:sz w:val="21"/>
                                <w:szCs w:val="21"/>
                                <w:lang w:val="en-AU"/>
                              </w:rPr>
                              <w:t xml:space="preserve"> Laura Brasher</w:t>
                            </w:r>
                          </w:p>
                          <w:p w14:paraId="17D5F989" w14:textId="6F6789C3"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Green Group Rep:</w:t>
                            </w:r>
                            <w:r w:rsidRPr="00876BD0">
                              <w:rPr>
                                <w:rFonts w:cs="Arial"/>
                                <w:color w:val="000000" w:themeColor="text1"/>
                                <w:sz w:val="21"/>
                                <w:szCs w:val="21"/>
                                <w:lang w:val="en-AU"/>
                              </w:rPr>
                              <w:t xml:space="preserve"> Jessica Dixon</w:t>
                            </w:r>
                          </w:p>
                          <w:p w14:paraId="7DAF2EAE" w14:textId="06D2B412"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Blue Group Rep:</w:t>
                            </w:r>
                            <w:r w:rsidRPr="00876BD0">
                              <w:rPr>
                                <w:rFonts w:cs="Arial"/>
                                <w:color w:val="000000" w:themeColor="text1"/>
                                <w:sz w:val="21"/>
                                <w:szCs w:val="21"/>
                                <w:lang w:val="en-AU"/>
                              </w:rPr>
                              <w:t xml:space="preserve"> Yolanda Morrison</w:t>
                            </w:r>
                          </w:p>
                          <w:p w14:paraId="117E1A0F" w14:textId="6C40DFC8"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Blue Group Rep:</w:t>
                            </w:r>
                            <w:r w:rsidRPr="00876BD0">
                              <w:rPr>
                                <w:rFonts w:cs="Arial"/>
                                <w:color w:val="000000" w:themeColor="text1"/>
                                <w:sz w:val="21"/>
                                <w:szCs w:val="21"/>
                                <w:lang w:val="en-AU"/>
                              </w:rPr>
                              <w:t xml:space="preserve"> Rhiannon Glenn</w:t>
                            </w:r>
                          </w:p>
                          <w:p w14:paraId="0FD5EF46" w14:textId="1C0432C2"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Fundraising Sub:</w:t>
                            </w:r>
                            <w:r w:rsidRPr="00876BD0">
                              <w:rPr>
                                <w:rFonts w:cs="Arial"/>
                                <w:color w:val="000000" w:themeColor="text1"/>
                                <w:sz w:val="21"/>
                                <w:szCs w:val="21"/>
                                <w:lang w:val="en-AU"/>
                              </w:rPr>
                              <w:t xml:space="preserve"> Casey Jones</w:t>
                            </w:r>
                          </w:p>
                          <w:p w14:paraId="681BFDED" w14:textId="31C692D4"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Fundraising Sub:</w:t>
                            </w:r>
                            <w:r w:rsidRPr="00876BD0">
                              <w:rPr>
                                <w:rFonts w:cs="Arial"/>
                                <w:color w:val="000000" w:themeColor="text1"/>
                                <w:sz w:val="21"/>
                                <w:szCs w:val="21"/>
                                <w:lang w:val="en-AU"/>
                              </w:rPr>
                              <w:t xml:space="preserve"> Laura Brasher</w:t>
                            </w:r>
                          </w:p>
                          <w:p w14:paraId="29FB8DCF" w14:textId="4B0F52CF"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Fundraising Sub:</w:t>
                            </w:r>
                            <w:r w:rsidRPr="00876BD0">
                              <w:rPr>
                                <w:rFonts w:cs="Arial"/>
                                <w:color w:val="000000" w:themeColor="text1"/>
                                <w:sz w:val="21"/>
                                <w:szCs w:val="21"/>
                                <w:lang w:val="en-AU"/>
                              </w:rPr>
                              <w:t xml:space="preserve"> Nina Unthank</w:t>
                            </w:r>
                          </w:p>
                          <w:p w14:paraId="25E8B1F5" w14:textId="67F3619B" w:rsidR="0027374B" w:rsidRPr="00876BD0" w:rsidRDefault="0027374B" w:rsidP="004F296E">
                            <w:pPr>
                              <w:rPr>
                                <w:rFonts w:cs="Arial"/>
                                <w:color w:val="000000" w:themeColor="text1"/>
                                <w:sz w:val="21"/>
                                <w:szCs w:val="21"/>
                                <w:lang w:val="en-AU"/>
                              </w:rPr>
                            </w:pPr>
                            <w:r w:rsidRPr="00F233F7">
                              <w:rPr>
                                <w:rFonts w:cs="Arial"/>
                                <w:b/>
                                <w:bCs/>
                                <w:color w:val="000000" w:themeColor="text1"/>
                                <w:sz w:val="21"/>
                                <w:szCs w:val="21"/>
                                <w:lang w:val="en-AU"/>
                              </w:rPr>
                              <w:t xml:space="preserve">General </w:t>
                            </w:r>
                            <w:proofErr w:type="spellStart"/>
                            <w:proofErr w:type="gramStart"/>
                            <w:r w:rsidRPr="00F233F7">
                              <w:rPr>
                                <w:rFonts w:cs="Arial"/>
                                <w:b/>
                                <w:bCs/>
                                <w:color w:val="000000" w:themeColor="text1"/>
                                <w:sz w:val="21"/>
                                <w:szCs w:val="21"/>
                                <w:lang w:val="en-AU"/>
                              </w:rPr>
                              <w:t>Committee:</w:t>
                            </w:r>
                            <w:r w:rsidRPr="00876BD0">
                              <w:rPr>
                                <w:rFonts w:cs="Arial"/>
                                <w:color w:val="000000" w:themeColor="text1"/>
                                <w:sz w:val="21"/>
                                <w:szCs w:val="21"/>
                                <w:lang w:val="en-AU"/>
                              </w:rPr>
                              <w:t>Linda</w:t>
                            </w:r>
                            <w:proofErr w:type="spellEnd"/>
                            <w:proofErr w:type="gramEnd"/>
                            <w:r w:rsidRPr="00876BD0">
                              <w:rPr>
                                <w:rFonts w:cs="Arial"/>
                                <w:color w:val="000000" w:themeColor="text1"/>
                                <w:sz w:val="21"/>
                                <w:szCs w:val="21"/>
                                <w:lang w:val="en-AU"/>
                              </w:rPr>
                              <w:t xml:space="preserve"> </w:t>
                            </w:r>
                            <w:proofErr w:type="spellStart"/>
                            <w:r w:rsidRPr="00876BD0">
                              <w:rPr>
                                <w:rFonts w:cs="Arial"/>
                                <w:color w:val="000000" w:themeColor="text1"/>
                                <w:sz w:val="21"/>
                                <w:szCs w:val="21"/>
                                <w:lang w:val="en-AU"/>
                              </w:rPr>
                              <w:t>Chahwan</w:t>
                            </w:r>
                            <w:proofErr w:type="spellEnd"/>
                          </w:p>
                          <w:p w14:paraId="34EFF709" w14:textId="77777777" w:rsidR="004F296E" w:rsidRDefault="004F296E"/>
                        </w:txbxContent>
                      </v:textbox>
                    </v:shape>
                  </w:pict>
                </mc:Fallback>
              </mc:AlternateContent>
            </w:r>
            <w:r w:rsidR="00BE058C">
              <w:t xml:space="preserve">  </w:t>
            </w:r>
          </w:p>
          <w:p w14:paraId="283A0863" w14:textId="77777777" w:rsidR="007E13E3" w:rsidRDefault="007E13E3" w:rsidP="00716956">
            <w:pPr>
              <w:pStyle w:val="Heading2"/>
              <w:spacing w:after="160"/>
              <w:outlineLvl w:val="1"/>
            </w:pPr>
          </w:p>
          <w:p w14:paraId="41F241F0" w14:textId="7BF8C497" w:rsidR="00716956" w:rsidRPr="00716956" w:rsidRDefault="00110116" w:rsidP="00716956">
            <w:pPr>
              <w:pStyle w:val="Heading2"/>
              <w:spacing w:after="160"/>
            </w:pPr>
            <w:r>
              <w:rPr>
                <w:noProof/>
              </w:rPr>
              <mc:AlternateContent>
                <mc:Choice Requires="wps">
                  <w:drawing>
                    <wp:anchor distT="0" distB="0" distL="114300" distR="114300" simplePos="0" relativeHeight="251664384" behindDoc="0" locked="0" layoutInCell="1" allowOverlap="1" wp14:anchorId="0250EC93" wp14:editId="3691133B">
                      <wp:simplePos x="0" y="0"/>
                      <wp:positionH relativeFrom="column">
                        <wp:posOffset>-345517</wp:posOffset>
                      </wp:positionH>
                      <wp:positionV relativeFrom="paragraph">
                        <wp:posOffset>4739291</wp:posOffset>
                      </wp:positionV>
                      <wp:extent cx="4722726" cy="2843683"/>
                      <wp:effectExtent l="0" t="0" r="1905" b="1270"/>
                      <wp:wrapNone/>
                      <wp:docPr id="8" name="Text Box 8"/>
                      <wp:cNvGraphicFramePr/>
                      <a:graphic xmlns:a="http://schemas.openxmlformats.org/drawingml/2006/main">
                        <a:graphicData uri="http://schemas.microsoft.com/office/word/2010/wordprocessingShape">
                          <wps:wsp>
                            <wps:cNvSpPr txBox="1"/>
                            <wps:spPr>
                              <a:xfrm>
                                <a:off x="0" y="0"/>
                                <a:ext cx="4722726" cy="2843683"/>
                              </a:xfrm>
                              <a:prstGeom prst="rect">
                                <a:avLst/>
                              </a:prstGeom>
                              <a:solidFill>
                                <a:schemeClr val="lt1"/>
                              </a:solidFill>
                              <a:ln w="6350">
                                <a:noFill/>
                              </a:ln>
                            </wps:spPr>
                            <wps:txbx>
                              <w:txbxContent>
                                <w:p w14:paraId="0FDAB827" w14:textId="443E4532" w:rsidR="00A1478E" w:rsidRDefault="00613A62">
                                  <w:pPr>
                                    <w:rPr>
                                      <w:color w:val="000000" w:themeColor="text1"/>
                                      <w:sz w:val="24"/>
                                      <w:szCs w:val="24"/>
                                      <w:lang w:val="en-AU"/>
                                    </w:rPr>
                                  </w:pPr>
                                  <w:r>
                                    <w:rPr>
                                      <w:rFonts w:asciiTheme="majorHAnsi" w:hAnsiTheme="majorHAnsi"/>
                                      <w:b/>
                                      <w:bCs/>
                                      <w:color w:val="B58463" w:themeColor="accent1"/>
                                      <w:sz w:val="32"/>
                                      <w:szCs w:val="32"/>
                                      <w:lang w:val="en-AU"/>
                                    </w:rPr>
                                    <w:t>Reminders for coming to preschool:</w:t>
                                  </w:r>
                                  <w:r>
                                    <w:rPr>
                                      <w:rFonts w:asciiTheme="majorHAnsi" w:hAnsiTheme="majorHAnsi"/>
                                      <w:b/>
                                      <w:bCs/>
                                      <w:color w:val="B58463" w:themeColor="accent1"/>
                                      <w:sz w:val="32"/>
                                      <w:szCs w:val="32"/>
                                      <w:lang w:val="en-AU"/>
                                    </w:rPr>
                                    <w:br/>
                                  </w:r>
                                  <w:r>
                                    <w:rPr>
                                      <w:color w:val="000000" w:themeColor="text1"/>
                                      <w:sz w:val="24"/>
                                      <w:szCs w:val="24"/>
                                      <w:lang w:val="en-AU"/>
                                    </w:rPr>
                                    <w:t>Please remember to pack a hat each day your child attends kinder, and to apply sunscreen before your child begins their session.</w:t>
                                  </w:r>
                                </w:p>
                                <w:p w14:paraId="23F16795" w14:textId="3DFDE1EB" w:rsidR="00613A62" w:rsidRPr="00613A62" w:rsidRDefault="00613A62">
                                  <w:pPr>
                                    <w:rPr>
                                      <w:color w:val="000000" w:themeColor="text1"/>
                                      <w:sz w:val="24"/>
                                      <w:szCs w:val="24"/>
                                      <w:lang w:val="en-AU"/>
                                    </w:rPr>
                                  </w:pPr>
                                  <w:r>
                                    <w:rPr>
                                      <w:color w:val="000000" w:themeColor="text1"/>
                                      <w:sz w:val="24"/>
                                      <w:szCs w:val="24"/>
                                      <w:lang w:val="en-AU"/>
                                    </w:rPr>
                                    <w:t>It is important to ensure you pick your child up on time at the end of their session, we understand that traffic and other things can pop up, if this is the case, please call the preschool to let us know. We do have a late fee</w:t>
                                  </w:r>
                                  <w:r w:rsidR="0070037B">
                                    <w:rPr>
                                      <w:color w:val="000000" w:themeColor="text1"/>
                                      <w:sz w:val="24"/>
                                      <w:szCs w:val="24"/>
                                      <w:lang w:val="en-AU"/>
                                    </w:rPr>
                                    <w:t xml:space="preserve">, if late </w:t>
                                  </w:r>
                                  <w:proofErr w:type="spellStart"/>
                                  <w:r w:rsidR="0070037B">
                                    <w:rPr>
                                      <w:color w:val="000000" w:themeColor="text1"/>
                                      <w:sz w:val="24"/>
                                      <w:szCs w:val="24"/>
                                      <w:lang w:val="en-AU"/>
                                    </w:rPr>
                                    <w:t>pick ups</w:t>
                                  </w:r>
                                  <w:proofErr w:type="spellEnd"/>
                                  <w:r w:rsidR="0070037B">
                                    <w:rPr>
                                      <w:color w:val="000000" w:themeColor="text1"/>
                                      <w:sz w:val="24"/>
                                      <w:szCs w:val="24"/>
                                      <w:lang w:val="en-AU"/>
                                    </w:rPr>
                                    <w:t xml:space="preserve"> become </w:t>
                                  </w:r>
                                  <w:proofErr w:type="gramStart"/>
                                  <w:r w:rsidR="0070037B">
                                    <w:rPr>
                                      <w:color w:val="000000" w:themeColor="text1"/>
                                      <w:sz w:val="24"/>
                                      <w:szCs w:val="24"/>
                                      <w:lang w:val="en-AU"/>
                                    </w:rPr>
                                    <w:t>frequent</w:t>
                                  </w:r>
                                  <w:proofErr w:type="gramEnd"/>
                                  <w:r w:rsidR="0070037B">
                                    <w:rPr>
                                      <w:color w:val="000000" w:themeColor="text1"/>
                                      <w:sz w:val="24"/>
                                      <w:szCs w:val="24"/>
                                      <w:lang w:val="en-AU"/>
                                    </w:rPr>
                                    <w:t xml:space="preserve"> we will have to implement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50EC93" id="Text Box 8" o:spid="_x0000_s1028" type="#_x0000_t202" style="position:absolute;margin-left:-27.2pt;margin-top:373.15pt;width:371.85pt;height:223.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" fillcolor="white [3201]" stroked="f" strokeweight=".5pt">
                      <v:textbox>
                        <w:txbxContent>
                          <w:p w14:paraId="0FDAB827" w14:textId="443E4532" w:rsidR="00A1478E" w:rsidRDefault="00613A62">
                            <w:pPr>
                              <w:rPr>
                                <w:color w:val="000000" w:themeColor="text1"/>
                                <w:sz w:val="24"/>
                                <w:szCs w:val="24"/>
                                <w:lang w:val="en-AU"/>
                              </w:rPr>
                            </w:pPr>
                            <w:r>
                              <w:rPr>
                                <w:rFonts w:asciiTheme="majorHAnsi" w:hAnsiTheme="majorHAnsi"/>
                                <w:b/>
                                <w:bCs/>
                                <w:color w:val="B58463" w:themeColor="accent1"/>
                                <w:sz w:val="32"/>
                                <w:szCs w:val="32"/>
                                <w:lang w:val="en-AU"/>
                              </w:rPr>
                              <w:t>Reminders for coming to preschool:</w:t>
                            </w:r>
                            <w:r>
                              <w:rPr>
                                <w:rFonts w:asciiTheme="majorHAnsi" w:hAnsiTheme="majorHAnsi"/>
                                <w:b/>
                                <w:bCs/>
                                <w:color w:val="B58463" w:themeColor="accent1"/>
                                <w:sz w:val="32"/>
                                <w:szCs w:val="32"/>
                                <w:lang w:val="en-AU"/>
                              </w:rPr>
                              <w:br/>
                            </w:r>
                            <w:r>
                              <w:rPr>
                                <w:color w:val="000000" w:themeColor="text1"/>
                                <w:sz w:val="24"/>
                                <w:szCs w:val="24"/>
                                <w:lang w:val="en-AU"/>
                              </w:rPr>
                              <w:t>Please remember to pack a hat each day your child attends kinder, and to apply sunscreen before your child begins their session.</w:t>
                            </w:r>
                          </w:p>
                          <w:p w14:paraId="23F16795" w14:textId="3DFDE1EB" w:rsidR="00613A62" w:rsidRPr="00613A62" w:rsidRDefault="00613A62">
                            <w:pPr>
                              <w:rPr>
                                <w:color w:val="000000" w:themeColor="text1"/>
                                <w:sz w:val="24"/>
                                <w:szCs w:val="24"/>
                                <w:lang w:val="en-AU"/>
                              </w:rPr>
                            </w:pPr>
                            <w:r>
                              <w:rPr>
                                <w:color w:val="000000" w:themeColor="text1"/>
                                <w:sz w:val="24"/>
                                <w:szCs w:val="24"/>
                                <w:lang w:val="en-AU"/>
                              </w:rPr>
                              <w:t>It is important to ensure you pick your child up on time at the end of their session, we understand that traffic and other things can pop up, if this is the case, please call the preschool to let us know. We do have a late fee</w:t>
                            </w:r>
                            <w:r w:rsidR="0070037B">
                              <w:rPr>
                                <w:color w:val="000000" w:themeColor="text1"/>
                                <w:sz w:val="24"/>
                                <w:szCs w:val="24"/>
                                <w:lang w:val="en-AU"/>
                              </w:rPr>
                              <w:t xml:space="preserve">, if late </w:t>
                            </w:r>
                            <w:proofErr w:type="spellStart"/>
                            <w:r w:rsidR="0070037B">
                              <w:rPr>
                                <w:color w:val="000000" w:themeColor="text1"/>
                                <w:sz w:val="24"/>
                                <w:szCs w:val="24"/>
                                <w:lang w:val="en-AU"/>
                              </w:rPr>
                              <w:t>pick ups</w:t>
                            </w:r>
                            <w:proofErr w:type="spellEnd"/>
                            <w:r w:rsidR="0070037B">
                              <w:rPr>
                                <w:color w:val="000000" w:themeColor="text1"/>
                                <w:sz w:val="24"/>
                                <w:szCs w:val="24"/>
                                <w:lang w:val="en-AU"/>
                              </w:rPr>
                              <w:t xml:space="preserve"> become </w:t>
                            </w:r>
                            <w:proofErr w:type="gramStart"/>
                            <w:r w:rsidR="0070037B">
                              <w:rPr>
                                <w:color w:val="000000" w:themeColor="text1"/>
                                <w:sz w:val="24"/>
                                <w:szCs w:val="24"/>
                                <w:lang w:val="en-AU"/>
                              </w:rPr>
                              <w:t>frequent</w:t>
                            </w:r>
                            <w:proofErr w:type="gramEnd"/>
                            <w:r w:rsidR="0070037B">
                              <w:rPr>
                                <w:color w:val="000000" w:themeColor="text1"/>
                                <w:sz w:val="24"/>
                                <w:szCs w:val="24"/>
                                <w:lang w:val="en-AU"/>
                              </w:rPr>
                              <w:t xml:space="preserve"> we will have to implement this. </w:t>
                            </w:r>
                          </w:p>
                        </w:txbxContent>
                      </v:textbox>
                    </v:shape>
                  </w:pict>
                </mc:Fallback>
              </mc:AlternateContent>
            </w:r>
            <w:r w:rsidR="007E13E3">
              <w:rPr>
                <w:noProof/>
              </w:rPr>
              <w:drawing>
                <wp:anchor distT="0" distB="0" distL="114300" distR="114300" simplePos="0" relativeHeight="251661312" behindDoc="0" locked="0" layoutInCell="1" allowOverlap="1" wp14:anchorId="00E8AD88" wp14:editId="30218476">
                  <wp:simplePos x="0" y="0"/>
                  <wp:positionH relativeFrom="margin">
                    <wp:posOffset>2035810</wp:posOffset>
                  </wp:positionH>
                  <wp:positionV relativeFrom="margin">
                    <wp:posOffset>1306781</wp:posOffset>
                  </wp:positionV>
                  <wp:extent cx="2136140" cy="1602105"/>
                  <wp:effectExtent l="0" t="0" r="0" b="0"/>
                  <wp:wrapSquare wrapText="bothSides"/>
                  <wp:docPr id="5" name="Picture 5" descr="A picture containing person, ground,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ground, outdoor, child&#10;&#10;Description automatically generated"/>
                          <pic:cNvPicPr/>
                        </pic:nvPicPr>
                        <pic:blipFill>
                          <a:blip r:embed="rId7"/>
                          <a:stretch>
                            <a:fillRect/>
                          </a:stretch>
                        </pic:blipFill>
                        <pic:spPr>
                          <a:xfrm>
                            <a:off x="0" y="0"/>
                            <a:ext cx="2136140" cy="1602105"/>
                          </a:xfrm>
                          <a:prstGeom prst="rect">
                            <a:avLst/>
                          </a:prstGeom>
                        </pic:spPr>
                      </pic:pic>
                    </a:graphicData>
                  </a:graphic>
                  <wp14:sizeRelH relativeFrom="margin">
                    <wp14:pctWidth>0</wp14:pctWidth>
                  </wp14:sizeRelH>
                  <wp14:sizeRelV relativeFrom="margin">
                    <wp14:pctHeight>0</wp14:pctHeight>
                  </wp14:sizeRelV>
                </wp:anchor>
              </w:drawing>
            </w:r>
            <w:r w:rsidR="007E13E3">
              <w:rPr>
                <w:noProof/>
              </w:rPr>
              <w:drawing>
                <wp:anchor distT="0" distB="0" distL="114300" distR="114300" simplePos="0" relativeHeight="251663360" behindDoc="0" locked="0" layoutInCell="1" allowOverlap="1" wp14:anchorId="4F7A6521" wp14:editId="04994DAE">
                  <wp:simplePos x="0" y="0"/>
                  <wp:positionH relativeFrom="margin">
                    <wp:posOffset>-295910</wp:posOffset>
                  </wp:positionH>
                  <wp:positionV relativeFrom="margin">
                    <wp:posOffset>1308909</wp:posOffset>
                  </wp:positionV>
                  <wp:extent cx="2106295" cy="1579880"/>
                  <wp:effectExtent l="0" t="0" r="1905" b="0"/>
                  <wp:wrapSquare wrapText="bothSides"/>
                  <wp:docPr id="6" name="Picture 6" descr="A picture containing person, child, group,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child, group, family&#10;&#10;Description automatically generated"/>
                          <pic:cNvPicPr/>
                        </pic:nvPicPr>
                        <pic:blipFill>
                          <a:blip r:embed="rId8"/>
                          <a:stretch>
                            <a:fillRect/>
                          </a:stretch>
                        </pic:blipFill>
                        <pic:spPr>
                          <a:xfrm>
                            <a:off x="0" y="0"/>
                            <a:ext cx="2106295" cy="1579880"/>
                          </a:xfrm>
                          <a:prstGeom prst="rect">
                            <a:avLst/>
                          </a:prstGeom>
                        </pic:spPr>
                      </pic:pic>
                    </a:graphicData>
                  </a:graphic>
                  <wp14:sizeRelH relativeFrom="margin">
                    <wp14:pctWidth>0</wp14:pctWidth>
                  </wp14:sizeRelH>
                  <wp14:sizeRelV relativeFrom="margin">
                    <wp14:pctHeight>0</wp14:pctHeight>
                  </wp14:sizeRelV>
                </wp:anchor>
              </w:drawing>
            </w:r>
            <w:r w:rsidR="007E13E3">
              <w:rPr>
                <w:noProof/>
              </w:rPr>
              <w:drawing>
                <wp:anchor distT="0" distB="0" distL="114300" distR="114300" simplePos="0" relativeHeight="251665408" behindDoc="0" locked="0" layoutInCell="1" allowOverlap="1" wp14:anchorId="3096F50A" wp14:editId="69AC5ADA">
                  <wp:simplePos x="0" y="0"/>
                  <wp:positionH relativeFrom="margin">
                    <wp:posOffset>2015722</wp:posOffset>
                  </wp:positionH>
                  <wp:positionV relativeFrom="margin">
                    <wp:posOffset>3127892</wp:posOffset>
                  </wp:positionV>
                  <wp:extent cx="2156815" cy="1617785"/>
                  <wp:effectExtent l="0" t="0" r="2540" b="0"/>
                  <wp:wrapSquare wrapText="bothSides"/>
                  <wp:docPr id="9" name="Picture 9" descr="A group of children playing with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playing with toys&#10;&#10;Description automatically generated with medium confidence"/>
                          <pic:cNvPicPr/>
                        </pic:nvPicPr>
                        <pic:blipFill>
                          <a:blip r:embed="rId9"/>
                          <a:stretch>
                            <a:fillRect/>
                          </a:stretch>
                        </pic:blipFill>
                        <pic:spPr>
                          <a:xfrm>
                            <a:off x="0" y="0"/>
                            <a:ext cx="2156815" cy="1617785"/>
                          </a:xfrm>
                          <a:prstGeom prst="rect">
                            <a:avLst/>
                          </a:prstGeom>
                        </pic:spPr>
                      </pic:pic>
                    </a:graphicData>
                  </a:graphic>
                  <wp14:sizeRelH relativeFrom="margin">
                    <wp14:pctWidth>0</wp14:pctWidth>
                  </wp14:sizeRelH>
                  <wp14:sizeRelV relativeFrom="margin">
                    <wp14:pctHeight>0</wp14:pctHeight>
                  </wp14:sizeRelV>
                </wp:anchor>
              </w:drawing>
            </w:r>
            <w:r w:rsidR="007E13E3">
              <w:rPr>
                <w:noProof/>
              </w:rPr>
              <w:drawing>
                <wp:anchor distT="0" distB="0" distL="114300" distR="114300" simplePos="0" relativeHeight="251662336" behindDoc="0" locked="0" layoutInCell="1" allowOverlap="1" wp14:anchorId="77B65FC7" wp14:editId="777DEF20">
                  <wp:simplePos x="0" y="0"/>
                  <wp:positionH relativeFrom="margin">
                    <wp:posOffset>-346075</wp:posOffset>
                  </wp:positionH>
                  <wp:positionV relativeFrom="margin">
                    <wp:posOffset>3127892</wp:posOffset>
                  </wp:positionV>
                  <wp:extent cx="2155825" cy="1617345"/>
                  <wp:effectExtent l="0" t="0" r="3175" b="0"/>
                  <wp:wrapSquare wrapText="bothSides"/>
                  <wp:docPr id="4" name="Picture 4" descr="A group of kids playing in the s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kids playing in the sand&#10;&#10;Description automatically generated with medium confidence"/>
                          <pic:cNvPicPr/>
                        </pic:nvPicPr>
                        <pic:blipFill>
                          <a:blip r:embed="rId10"/>
                          <a:stretch>
                            <a:fillRect/>
                          </a:stretch>
                        </pic:blipFill>
                        <pic:spPr>
                          <a:xfrm>
                            <a:off x="0" y="0"/>
                            <a:ext cx="2155825" cy="1617345"/>
                          </a:xfrm>
                          <a:prstGeom prst="rect">
                            <a:avLst/>
                          </a:prstGeom>
                        </pic:spPr>
                      </pic:pic>
                    </a:graphicData>
                  </a:graphic>
                  <wp14:sizeRelH relativeFrom="margin">
                    <wp14:pctWidth>0</wp14:pctWidth>
                  </wp14:sizeRelH>
                  <wp14:sizeRelV relativeFrom="margin">
                    <wp14:pctHeight>0</wp14:pctHeight>
                  </wp14:sizeRelV>
                </wp:anchor>
              </w:drawing>
            </w:r>
            <w:r w:rsidR="00BE058C">
              <w:t xml:space="preserve"> </w:t>
            </w:r>
            <w:r w:rsidR="007E13E3">
              <w:t xml:space="preserve">      </w:t>
            </w:r>
            <w:r w:rsidR="00BE058C">
              <w:t xml:space="preserve"> </w:t>
            </w:r>
            <w:r w:rsidR="00EC1749">
              <w:t>Moments at Bittern Prescho</w:t>
            </w:r>
            <w:r w:rsidR="00716956">
              <w:t>ol</w:t>
            </w:r>
          </w:p>
        </w:tc>
      </w:tr>
    </w:tbl>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Description w:val="First table is the layout table for the first page, second table is the layout table for the second page"/>
      </w:tblPr>
      <w:tblGrid>
        <w:gridCol w:w="3913"/>
        <w:gridCol w:w="7060"/>
      </w:tblGrid>
      <w:tr w:rsidR="007B737B" w:rsidRPr="00F8099A" w14:paraId="6E1F4FA6" w14:textId="77777777" w:rsidTr="00110116">
        <w:trPr>
          <w:trHeight w:val="14139"/>
        </w:trPr>
        <w:tc>
          <w:tcPr>
            <w:tcW w:w="3913" w:type="dxa"/>
            <w:shd w:val="clear" w:color="auto" w:fill="9FB088" w:themeFill="accent2"/>
          </w:tcPr>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721"/>
            </w:tblGrid>
            <w:tr w:rsidR="007B737B" w:rsidRPr="00F8099A" w14:paraId="1ADE0846" w14:textId="77777777" w:rsidTr="0029481C">
              <w:trPr>
                <w:jc w:val="center"/>
              </w:trPr>
              <w:tc>
                <w:tcPr>
                  <w:tcW w:w="3686" w:type="dxa"/>
                </w:tcPr>
                <w:p w14:paraId="5C38463F" w14:textId="77777777" w:rsidR="007B737B" w:rsidRPr="00F8099A" w:rsidRDefault="007B737B" w:rsidP="00F8099A">
                  <w:pPr>
                    <w:pStyle w:val="BlockHeading"/>
                  </w:pPr>
                  <w:r w:rsidRPr="00F8099A">
                    <w:lastRenderedPageBreak/>
                    <w:t>Contact Us</w:t>
                  </w:r>
                </w:p>
                <w:p w14:paraId="75EBC78F" w14:textId="26B59C79" w:rsidR="007B737B" w:rsidRPr="00F8099A" w:rsidRDefault="00876BD0" w:rsidP="005239BA">
                  <w:pPr>
                    <w:pStyle w:val="BlockHeading2"/>
                  </w:pPr>
                  <w:r>
                    <w:t>Company Name</w:t>
                  </w:r>
                </w:p>
                <w:p w14:paraId="7153AFA2" w14:textId="6ADC2643" w:rsidR="007B737B" w:rsidRPr="00F8099A" w:rsidRDefault="00876BD0" w:rsidP="00F8099A">
                  <w:pPr>
                    <w:pStyle w:val="BlockText"/>
                  </w:pPr>
                  <w:r>
                    <w:t>Bittern Preschool</w:t>
                  </w:r>
                </w:p>
                <w:p w14:paraId="3285CF44" w14:textId="77777777" w:rsidR="007B737B" w:rsidRPr="00F8099A" w:rsidRDefault="007B737B" w:rsidP="005239BA">
                  <w:pPr>
                    <w:pStyle w:val="BlockHeading2"/>
                  </w:pPr>
                  <w:r w:rsidRPr="00F8099A">
                    <w:t>Street Address</w:t>
                  </w:r>
                </w:p>
                <w:p w14:paraId="526D2F74" w14:textId="4FFBD9E9" w:rsidR="007B737B" w:rsidRPr="00F8099A" w:rsidRDefault="00876BD0" w:rsidP="00F8099A">
                  <w:pPr>
                    <w:pStyle w:val="BlockText"/>
                  </w:pPr>
                  <w:r>
                    <w:t>31 Sudholz St</w:t>
                  </w:r>
                </w:p>
                <w:p w14:paraId="41C2677B" w14:textId="77777777" w:rsidR="007B737B" w:rsidRPr="00F8099A" w:rsidRDefault="007B737B" w:rsidP="005239BA">
                  <w:pPr>
                    <w:pStyle w:val="BlockHeading2"/>
                  </w:pPr>
                  <w:r w:rsidRPr="00F8099A">
                    <w:t>City, ST Zip Code</w:t>
                  </w:r>
                </w:p>
                <w:p w14:paraId="5A08BA91" w14:textId="2E8CFD4F" w:rsidR="007B737B" w:rsidRPr="00F8099A" w:rsidRDefault="00876BD0" w:rsidP="00F8099A">
                  <w:pPr>
                    <w:pStyle w:val="BlockText"/>
                  </w:pPr>
                  <w:r>
                    <w:t>Bittern, 3918</w:t>
                  </w:r>
                </w:p>
                <w:p w14:paraId="1BEA2133" w14:textId="77777777" w:rsidR="007B737B" w:rsidRPr="00F8099A" w:rsidRDefault="00161D2B" w:rsidP="005239BA">
                  <w:pPr>
                    <w:pStyle w:val="BlockHeading2"/>
                  </w:pPr>
                  <w:r>
                    <w:t>P</w:t>
                  </w:r>
                  <w:r w:rsidR="007B737B" w:rsidRPr="00F8099A">
                    <w:t>hone</w:t>
                  </w:r>
                </w:p>
                <w:p w14:paraId="000850D0" w14:textId="20BCF36B" w:rsidR="007B737B" w:rsidRPr="00F8099A" w:rsidRDefault="00876BD0" w:rsidP="00F8099A">
                  <w:pPr>
                    <w:pStyle w:val="BlockText"/>
                  </w:pPr>
                  <w:r>
                    <w:t>0407 622 325</w:t>
                  </w:r>
                </w:p>
                <w:p w14:paraId="5A10E047" w14:textId="77777777" w:rsidR="007B737B" w:rsidRPr="00F8099A" w:rsidRDefault="007B737B" w:rsidP="005239BA">
                  <w:pPr>
                    <w:pStyle w:val="BlockHeading2"/>
                  </w:pPr>
                  <w:r w:rsidRPr="00F8099A">
                    <w:t>Email</w:t>
                  </w:r>
                </w:p>
                <w:p w14:paraId="5478DDC8" w14:textId="450C967C" w:rsidR="007B737B" w:rsidRPr="00F8099A" w:rsidRDefault="00876BD0" w:rsidP="00F8099A">
                  <w:pPr>
                    <w:pStyle w:val="BlockText"/>
                  </w:pPr>
                  <w:r>
                    <w:t>Bittern.kin@kindergarten.vic.gov.au</w:t>
                  </w:r>
                </w:p>
                <w:p w14:paraId="3BE12EE7" w14:textId="77777777" w:rsidR="007B737B" w:rsidRPr="00F8099A" w:rsidRDefault="00161D2B" w:rsidP="005239BA">
                  <w:pPr>
                    <w:pStyle w:val="BlockHeading2"/>
                  </w:pPr>
                  <w:r>
                    <w:t>Website</w:t>
                  </w:r>
                </w:p>
                <w:p w14:paraId="48D12750" w14:textId="1327BC7C" w:rsidR="007B737B" w:rsidRPr="00F8099A" w:rsidRDefault="00876BD0" w:rsidP="00F8099A">
                  <w:pPr>
                    <w:pStyle w:val="BlockText"/>
                  </w:pPr>
                  <w:r>
                    <w:t>www.bitternpreschool.com.au</w:t>
                  </w:r>
                </w:p>
              </w:tc>
            </w:tr>
          </w:tbl>
          <w:p w14:paraId="52F02199" w14:textId="77777777" w:rsidR="007B737B" w:rsidRPr="00F8099A" w:rsidRDefault="007B737B" w:rsidP="00F8099A">
            <w:pPr>
              <w:spacing w:after="160" w:line="288" w:lineRule="auto"/>
            </w:pPr>
          </w:p>
        </w:tc>
        <w:tc>
          <w:tcPr>
            <w:tcW w:w="7060" w:type="dxa"/>
            <w:tcMar>
              <w:left w:w="677" w:type="dxa"/>
            </w:tcMar>
          </w:tcPr>
          <w:p w14:paraId="6145BEF3" w14:textId="32A3171A" w:rsidR="007B737B" w:rsidRPr="00F8099A" w:rsidRDefault="007B737B" w:rsidP="00F8099A">
            <w:pPr>
              <w:spacing w:after="160" w:line="288" w:lineRule="auto"/>
            </w:pPr>
          </w:p>
          <w:p w14:paraId="4BBB5E59" w14:textId="0A283F76" w:rsidR="007B737B" w:rsidRPr="007E13E3" w:rsidRDefault="00A10ECE" w:rsidP="00B92D58">
            <w:pPr>
              <w:pStyle w:val="Quote"/>
              <w:rPr>
                <w:sz w:val="24"/>
                <w:szCs w:val="18"/>
              </w:rPr>
            </w:pPr>
            <w:r w:rsidRPr="00BF4BA6">
              <w:rPr>
                <w:noProof/>
                <w:sz w:val="24"/>
                <w:szCs w:val="18"/>
              </w:rPr>
              <mc:AlternateContent>
                <mc:Choice Requires="wps">
                  <w:drawing>
                    <wp:anchor distT="0" distB="0" distL="114300" distR="114300" simplePos="0" relativeHeight="251666432" behindDoc="0" locked="0" layoutInCell="1" allowOverlap="1" wp14:anchorId="08275F6B" wp14:editId="798EB851">
                      <wp:simplePos x="0" y="0"/>
                      <wp:positionH relativeFrom="column">
                        <wp:posOffset>-155373</wp:posOffset>
                      </wp:positionH>
                      <wp:positionV relativeFrom="paragraph">
                        <wp:posOffset>2507643</wp:posOffset>
                      </wp:positionV>
                      <wp:extent cx="4290647" cy="4823209"/>
                      <wp:effectExtent l="0" t="0" r="2540" b="3175"/>
                      <wp:wrapNone/>
                      <wp:docPr id="10" name="Text Box 10"/>
                      <wp:cNvGraphicFramePr/>
                      <a:graphic xmlns:a="http://schemas.openxmlformats.org/drawingml/2006/main">
                        <a:graphicData uri="http://schemas.microsoft.com/office/word/2010/wordprocessingShape">
                          <wps:wsp>
                            <wps:cNvSpPr txBox="1"/>
                            <wps:spPr>
                              <a:xfrm>
                                <a:off x="0" y="0"/>
                                <a:ext cx="4290647" cy="4823209"/>
                              </a:xfrm>
                              <a:prstGeom prst="rect">
                                <a:avLst/>
                              </a:prstGeom>
                              <a:solidFill>
                                <a:schemeClr val="lt1"/>
                              </a:solidFill>
                              <a:ln w="6350">
                                <a:noFill/>
                              </a:ln>
                            </wps:spPr>
                            <wps:txbx>
                              <w:txbxContent>
                                <w:p w14:paraId="55E20118" w14:textId="6899862F" w:rsidR="00A10ECE" w:rsidRDefault="00A10ECE">
                                  <w:pPr>
                                    <w:rPr>
                                      <w:rFonts w:asciiTheme="majorHAnsi" w:hAnsiTheme="majorHAnsi"/>
                                      <w:b/>
                                      <w:bCs/>
                                      <w:color w:val="B58463" w:themeColor="accent1"/>
                                      <w:sz w:val="32"/>
                                      <w:szCs w:val="32"/>
                                      <w:lang w:val="en-AU"/>
                                    </w:rPr>
                                  </w:pPr>
                                  <w:r>
                                    <w:rPr>
                                      <w:rFonts w:asciiTheme="majorHAnsi" w:hAnsiTheme="majorHAnsi"/>
                                      <w:b/>
                                      <w:bCs/>
                                      <w:color w:val="B58463" w:themeColor="accent1"/>
                                      <w:sz w:val="32"/>
                                      <w:szCs w:val="32"/>
                                      <w:lang w:val="en-AU"/>
                                    </w:rPr>
                                    <w:t>Spare Clothes:</w:t>
                                  </w:r>
                                </w:p>
                                <w:p w14:paraId="64BD9562" w14:textId="39D8BB37" w:rsidR="00A10ECE" w:rsidRDefault="00A10ECE">
                                  <w:pPr>
                                    <w:rPr>
                                      <w:sz w:val="24"/>
                                      <w:szCs w:val="24"/>
                                      <w:lang w:val="en-GB"/>
                                    </w:rPr>
                                  </w:pPr>
                                  <w:r w:rsidRPr="00A10ECE">
                                    <w:rPr>
                                      <w:sz w:val="24"/>
                                      <w:szCs w:val="24"/>
                                      <w:lang w:val="en-GB"/>
                                    </w:rPr>
                                    <w:t>I</w:t>
                                  </w:r>
                                  <w:r w:rsidRPr="00A10ECE">
                                    <w:rPr>
                                      <w:sz w:val="24"/>
                                      <w:szCs w:val="24"/>
                                      <w:lang w:val="en-GB"/>
                                    </w:rPr>
                                    <w:t>f you have any larger sized clothes, size 4-6 that you no longer require, we would love to take them off your hands. Our spare clothes pile is running very low.</w:t>
                                  </w:r>
                                </w:p>
                                <w:p w14:paraId="4A92F8A8" w14:textId="1E5A3B26" w:rsidR="00A10ECE" w:rsidRDefault="00A10ECE">
                                  <w:pPr>
                                    <w:rPr>
                                      <w:rFonts w:asciiTheme="majorHAnsi" w:hAnsiTheme="majorHAnsi"/>
                                      <w:b/>
                                      <w:bCs/>
                                      <w:color w:val="B58463" w:themeColor="accent1"/>
                                      <w:sz w:val="32"/>
                                      <w:szCs w:val="32"/>
                                      <w:lang w:val="en-GB"/>
                                    </w:rPr>
                                  </w:pPr>
                                  <w:r>
                                    <w:rPr>
                                      <w:rFonts w:asciiTheme="majorHAnsi" w:hAnsiTheme="majorHAnsi"/>
                                      <w:b/>
                                      <w:bCs/>
                                      <w:color w:val="B58463" w:themeColor="accent1"/>
                                      <w:sz w:val="32"/>
                                      <w:szCs w:val="32"/>
                                      <w:lang w:val="en-GB"/>
                                    </w:rPr>
                                    <w:t>Uniforms:</w:t>
                                  </w:r>
                                </w:p>
                                <w:p w14:paraId="069BD5DC" w14:textId="49713D00" w:rsidR="001F20E8" w:rsidRPr="007E13E3" w:rsidRDefault="001F20E8">
                                  <w:pPr>
                                    <w:rPr>
                                      <w:sz w:val="24"/>
                                      <w:szCs w:val="24"/>
                                      <w:lang w:val="en-AU"/>
                                    </w:rPr>
                                  </w:pPr>
                                  <w:r w:rsidRPr="007E13E3">
                                    <w:rPr>
                                      <w:sz w:val="24"/>
                                      <w:szCs w:val="24"/>
                                      <w:lang w:val="en-AU"/>
                                    </w:rPr>
                                    <w:t xml:space="preserve">Uniforms can be purchased from </w:t>
                                  </w:r>
                                  <w:hyperlink r:id="rId11" w:history="1">
                                    <w:r w:rsidRPr="007E13E3">
                                      <w:rPr>
                                        <w:rStyle w:val="Hyperlink"/>
                                        <w:color w:val="273646" w:themeColor="text2"/>
                                        <w:sz w:val="24"/>
                                        <w:szCs w:val="24"/>
                                        <w:lang w:val="en-AU"/>
                                      </w:rPr>
                                      <w:t>https://eduthreads.com.au/collections/bittern-pre-school</w:t>
                                    </w:r>
                                  </w:hyperlink>
                                  <w:r w:rsidRPr="007E13E3">
                                    <w:rPr>
                                      <w:sz w:val="24"/>
                                      <w:szCs w:val="24"/>
                                      <w:lang w:val="en-AU"/>
                                    </w:rPr>
                                    <w:t xml:space="preserve">. These uniforms are not </w:t>
                                  </w:r>
                                  <w:proofErr w:type="gramStart"/>
                                  <w:r w:rsidRPr="007E13E3">
                                    <w:rPr>
                                      <w:sz w:val="24"/>
                                      <w:szCs w:val="24"/>
                                      <w:lang w:val="en-AU"/>
                                    </w:rPr>
                                    <w:t>compulsory,</w:t>
                                  </w:r>
                                  <w:proofErr w:type="gramEnd"/>
                                  <w:r w:rsidRPr="007E13E3">
                                    <w:rPr>
                                      <w:sz w:val="24"/>
                                      <w:szCs w:val="24"/>
                                      <w:lang w:val="en-AU"/>
                                    </w:rPr>
                                    <w:t xml:space="preserve"> however they are a great way to protect “home” clothes. Bittern Preschool also receives a small percentage of each sale and helps to purchase resources for the kinder. There are some samples in the foyer of the preschool that you are more </w:t>
                                  </w:r>
                                  <w:proofErr w:type="spellStart"/>
                                  <w:r w:rsidRPr="007E13E3">
                                    <w:rPr>
                                      <w:sz w:val="24"/>
                                      <w:szCs w:val="24"/>
                                      <w:lang w:val="en-AU"/>
                                    </w:rPr>
                                    <w:t>then</w:t>
                                  </w:r>
                                  <w:proofErr w:type="spellEnd"/>
                                  <w:r w:rsidRPr="007E13E3">
                                    <w:rPr>
                                      <w:sz w:val="24"/>
                                      <w:szCs w:val="24"/>
                                      <w:lang w:val="en-AU"/>
                                    </w:rPr>
                                    <w:t xml:space="preserve"> welcome to try on.</w:t>
                                  </w:r>
                                </w:p>
                                <w:p w14:paraId="183DF26F" w14:textId="2B9DEE8B" w:rsidR="001F20E8" w:rsidRDefault="007E13E3">
                                  <w:pPr>
                                    <w:rPr>
                                      <w:rFonts w:asciiTheme="majorHAnsi" w:hAnsiTheme="majorHAnsi"/>
                                      <w:b/>
                                      <w:bCs/>
                                      <w:color w:val="B58463" w:themeColor="accent1"/>
                                      <w:sz w:val="32"/>
                                      <w:szCs w:val="32"/>
                                      <w:lang w:val="en-AU"/>
                                    </w:rPr>
                                  </w:pPr>
                                  <w:r>
                                    <w:rPr>
                                      <w:rFonts w:asciiTheme="majorHAnsi" w:hAnsiTheme="majorHAnsi"/>
                                      <w:b/>
                                      <w:bCs/>
                                      <w:color w:val="B58463" w:themeColor="accent1"/>
                                      <w:sz w:val="32"/>
                                      <w:szCs w:val="32"/>
                                      <w:lang w:val="en-AU"/>
                                    </w:rPr>
                                    <w:t>Cardboard Boxes:</w:t>
                                  </w:r>
                                </w:p>
                                <w:p w14:paraId="64D511C0" w14:textId="52F4FD83" w:rsidR="007E13E3" w:rsidRPr="007E13E3" w:rsidRDefault="007E13E3">
                                  <w:pPr>
                                    <w:rPr>
                                      <w:sz w:val="44"/>
                                      <w:szCs w:val="44"/>
                                      <w:lang w:val="en-AU"/>
                                    </w:rPr>
                                  </w:pPr>
                                  <w:r w:rsidRPr="007E13E3">
                                    <w:rPr>
                                      <w:rFonts w:cs="Avenir Next"/>
                                      <w:sz w:val="24"/>
                                      <w:szCs w:val="24"/>
                                      <w:lang w:val="en-GB"/>
                                    </w:rPr>
                                    <w:t>The kinder children love to build and create! We would be so appreciative of any donations of cardboard boxes! Please no toilet paper rolls.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275F6B" id="Text Box 10" o:spid="_x0000_s1029" type="#_x0000_t202" style="position:absolute;left:0;text-align:left;margin-left:-12.25pt;margin-top:197.45pt;width:337.85pt;height:379.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" fillcolor="white [3201]" stroked="f" strokeweight=".5pt">
                      <v:textbox>
                        <w:txbxContent>
                          <w:p w14:paraId="55E20118" w14:textId="6899862F" w:rsidR="00A10ECE" w:rsidRDefault="00A10ECE">
                            <w:pPr>
                              <w:rPr>
                                <w:rFonts w:asciiTheme="majorHAnsi" w:hAnsiTheme="majorHAnsi"/>
                                <w:b/>
                                <w:bCs/>
                                <w:color w:val="B58463" w:themeColor="accent1"/>
                                <w:sz w:val="32"/>
                                <w:szCs w:val="32"/>
                                <w:lang w:val="en-AU"/>
                              </w:rPr>
                            </w:pPr>
                            <w:r>
                              <w:rPr>
                                <w:rFonts w:asciiTheme="majorHAnsi" w:hAnsiTheme="majorHAnsi"/>
                                <w:b/>
                                <w:bCs/>
                                <w:color w:val="B58463" w:themeColor="accent1"/>
                                <w:sz w:val="32"/>
                                <w:szCs w:val="32"/>
                                <w:lang w:val="en-AU"/>
                              </w:rPr>
                              <w:t>Spare Clothes:</w:t>
                            </w:r>
                          </w:p>
                          <w:p w14:paraId="64BD9562" w14:textId="39D8BB37" w:rsidR="00A10ECE" w:rsidRDefault="00A10ECE">
                            <w:pPr>
                              <w:rPr>
                                <w:sz w:val="24"/>
                                <w:szCs w:val="24"/>
                                <w:lang w:val="en-GB"/>
                              </w:rPr>
                            </w:pPr>
                            <w:r w:rsidRPr="00A10ECE">
                              <w:rPr>
                                <w:sz w:val="24"/>
                                <w:szCs w:val="24"/>
                                <w:lang w:val="en-GB"/>
                              </w:rPr>
                              <w:t>I</w:t>
                            </w:r>
                            <w:r w:rsidRPr="00A10ECE">
                              <w:rPr>
                                <w:sz w:val="24"/>
                                <w:szCs w:val="24"/>
                                <w:lang w:val="en-GB"/>
                              </w:rPr>
                              <w:t>f you have any larger sized clothes, size 4-6 that you no longer require, we would love to take them off your hands. Our spare clothes pile is running very low.</w:t>
                            </w:r>
                          </w:p>
                          <w:p w14:paraId="4A92F8A8" w14:textId="1E5A3B26" w:rsidR="00A10ECE" w:rsidRDefault="00A10ECE">
                            <w:pPr>
                              <w:rPr>
                                <w:rFonts w:asciiTheme="majorHAnsi" w:hAnsiTheme="majorHAnsi"/>
                                <w:b/>
                                <w:bCs/>
                                <w:color w:val="B58463" w:themeColor="accent1"/>
                                <w:sz w:val="32"/>
                                <w:szCs w:val="32"/>
                                <w:lang w:val="en-GB"/>
                              </w:rPr>
                            </w:pPr>
                            <w:r>
                              <w:rPr>
                                <w:rFonts w:asciiTheme="majorHAnsi" w:hAnsiTheme="majorHAnsi"/>
                                <w:b/>
                                <w:bCs/>
                                <w:color w:val="B58463" w:themeColor="accent1"/>
                                <w:sz w:val="32"/>
                                <w:szCs w:val="32"/>
                                <w:lang w:val="en-GB"/>
                              </w:rPr>
                              <w:t>Uniforms:</w:t>
                            </w:r>
                          </w:p>
                          <w:p w14:paraId="069BD5DC" w14:textId="49713D00" w:rsidR="001F20E8" w:rsidRPr="007E13E3" w:rsidRDefault="001F20E8">
                            <w:pPr>
                              <w:rPr>
                                <w:sz w:val="24"/>
                                <w:szCs w:val="24"/>
                                <w:lang w:val="en-AU"/>
                              </w:rPr>
                            </w:pPr>
                            <w:r w:rsidRPr="007E13E3">
                              <w:rPr>
                                <w:sz w:val="24"/>
                                <w:szCs w:val="24"/>
                                <w:lang w:val="en-AU"/>
                              </w:rPr>
                              <w:t xml:space="preserve">Uniforms can be purchased from </w:t>
                            </w:r>
                            <w:hyperlink r:id="rId12" w:history="1">
                              <w:r w:rsidRPr="007E13E3">
                                <w:rPr>
                                  <w:rStyle w:val="Hyperlink"/>
                                  <w:color w:val="273646" w:themeColor="text2"/>
                                  <w:sz w:val="24"/>
                                  <w:szCs w:val="24"/>
                                  <w:lang w:val="en-AU"/>
                                </w:rPr>
                                <w:t>https://eduthreads.com.au/collections/bittern-pre-school</w:t>
                              </w:r>
                            </w:hyperlink>
                            <w:r w:rsidRPr="007E13E3">
                              <w:rPr>
                                <w:sz w:val="24"/>
                                <w:szCs w:val="24"/>
                                <w:lang w:val="en-AU"/>
                              </w:rPr>
                              <w:t xml:space="preserve">. These uniforms are not </w:t>
                            </w:r>
                            <w:proofErr w:type="gramStart"/>
                            <w:r w:rsidRPr="007E13E3">
                              <w:rPr>
                                <w:sz w:val="24"/>
                                <w:szCs w:val="24"/>
                                <w:lang w:val="en-AU"/>
                              </w:rPr>
                              <w:t>compulsory,</w:t>
                            </w:r>
                            <w:proofErr w:type="gramEnd"/>
                            <w:r w:rsidRPr="007E13E3">
                              <w:rPr>
                                <w:sz w:val="24"/>
                                <w:szCs w:val="24"/>
                                <w:lang w:val="en-AU"/>
                              </w:rPr>
                              <w:t xml:space="preserve"> however they are a great way to protect “home” clothes. Bittern Preschool also receives a small percentage of each sale and helps to purchase resources for the kinder. There are some samples in the foyer of the preschool that you are more </w:t>
                            </w:r>
                            <w:proofErr w:type="spellStart"/>
                            <w:r w:rsidRPr="007E13E3">
                              <w:rPr>
                                <w:sz w:val="24"/>
                                <w:szCs w:val="24"/>
                                <w:lang w:val="en-AU"/>
                              </w:rPr>
                              <w:t>then</w:t>
                            </w:r>
                            <w:proofErr w:type="spellEnd"/>
                            <w:r w:rsidRPr="007E13E3">
                              <w:rPr>
                                <w:sz w:val="24"/>
                                <w:szCs w:val="24"/>
                                <w:lang w:val="en-AU"/>
                              </w:rPr>
                              <w:t xml:space="preserve"> welcome to try on.</w:t>
                            </w:r>
                          </w:p>
                          <w:p w14:paraId="183DF26F" w14:textId="2B9DEE8B" w:rsidR="001F20E8" w:rsidRDefault="007E13E3">
                            <w:pPr>
                              <w:rPr>
                                <w:rFonts w:asciiTheme="majorHAnsi" w:hAnsiTheme="majorHAnsi"/>
                                <w:b/>
                                <w:bCs/>
                                <w:color w:val="B58463" w:themeColor="accent1"/>
                                <w:sz w:val="32"/>
                                <w:szCs w:val="32"/>
                                <w:lang w:val="en-AU"/>
                              </w:rPr>
                            </w:pPr>
                            <w:r>
                              <w:rPr>
                                <w:rFonts w:asciiTheme="majorHAnsi" w:hAnsiTheme="majorHAnsi"/>
                                <w:b/>
                                <w:bCs/>
                                <w:color w:val="B58463" w:themeColor="accent1"/>
                                <w:sz w:val="32"/>
                                <w:szCs w:val="32"/>
                                <w:lang w:val="en-AU"/>
                              </w:rPr>
                              <w:t>Cardboard Boxes:</w:t>
                            </w:r>
                          </w:p>
                          <w:p w14:paraId="64D511C0" w14:textId="52F4FD83" w:rsidR="007E13E3" w:rsidRPr="007E13E3" w:rsidRDefault="007E13E3">
                            <w:pPr>
                              <w:rPr>
                                <w:sz w:val="44"/>
                                <w:szCs w:val="44"/>
                                <w:lang w:val="en-AU"/>
                              </w:rPr>
                            </w:pPr>
                            <w:r w:rsidRPr="007E13E3">
                              <w:rPr>
                                <w:rFonts w:cs="Avenir Next"/>
                                <w:sz w:val="24"/>
                                <w:szCs w:val="24"/>
                                <w:lang w:val="en-GB"/>
                              </w:rPr>
                              <w:t>The kinder children love to build and create! We would be so appreciative of any donations of cardboard boxes! Please no toilet paper rolls.</w:t>
                            </w:r>
                          </w:p>
                        </w:txbxContent>
                      </v:textbox>
                    </v:shape>
                  </w:pict>
                </mc:Fallback>
              </mc:AlternateContent>
            </w:r>
            <w:r w:rsidR="001B2C9A" w:rsidRPr="00BF4BA6">
              <w:rPr>
                <w:sz w:val="24"/>
                <w:szCs w:val="18"/>
              </w:rPr>
              <w:t>The next Committee meeting will be held on the 2</w:t>
            </w:r>
            <w:r w:rsidR="001B2C9A" w:rsidRPr="00BF4BA6">
              <w:rPr>
                <w:sz w:val="24"/>
                <w:szCs w:val="18"/>
                <w:vertAlign w:val="superscript"/>
              </w:rPr>
              <w:t>nd</w:t>
            </w:r>
            <w:r w:rsidR="007E13E3">
              <w:rPr>
                <w:sz w:val="24"/>
                <w:szCs w:val="18"/>
                <w:vertAlign w:val="superscript"/>
              </w:rPr>
              <w:t xml:space="preserve"> </w:t>
            </w:r>
            <w:r w:rsidR="001B2C9A" w:rsidRPr="00BF4BA6">
              <w:rPr>
                <w:sz w:val="24"/>
                <w:szCs w:val="18"/>
              </w:rPr>
              <w:t xml:space="preserve">of March 2022, at 7pm, at the kindergarten. All families are welcome to </w:t>
            </w:r>
            <w:r w:rsidRPr="00BF4BA6">
              <w:rPr>
                <w:sz w:val="24"/>
                <w:szCs w:val="18"/>
              </w:rPr>
              <w:t>attend even if they are not a part of the Committee of Management</w:t>
            </w:r>
            <w:r>
              <w:t xml:space="preserve">. </w:t>
            </w:r>
            <w:r w:rsidR="007E13E3">
              <w:rPr>
                <w:sz w:val="24"/>
                <w:szCs w:val="18"/>
              </w:rPr>
              <w:t>Attending the meetings is a great way to have a voice in the way the kindergarten operates.</w:t>
            </w:r>
          </w:p>
        </w:tc>
      </w:tr>
    </w:tbl>
    <w:p w14:paraId="423F92E8" w14:textId="390A15E7" w:rsidR="00542156" w:rsidRPr="00F8099A" w:rsidRDefault="00716956" w:rsidP="00774293">
      <w:r>
        <w:rPr>
          <w:noProof/>
        </w:rPr>
        <w:lastRenderedPageBreak/>
        <w:drawing>
          <wp:inline distT="0" distB="0" distL="0" distR="0" wp14:anchorId="52F70BF2" wp14:editId="0A654011">
            <wp:extent cx="7074039" cy="7074039"/>
            <wp:effectExtent l="0" t="0" r="0" b="0"/>
            <wp:docPr id="7" name="Picture 7" descr="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ubble chart&#10;&#10;Description automatically generated"/>
                    <pic:cNvPicPr/>
                  </pic:nvPicPr>
                  <pic:blipFill>
                    <a:blip r:embed="rId13"/>
                    <a:stretch>
                      <a:fillRect/>
                    </a:stretch>
                  </pic:blipFill>
                  <pic:spPr>
                    <a:xfrm>
                      <a:off x="0" y="0"/>
                      <a:ext cx="7084146" cy="7084146"/>
                    </a:xfrm>
                    <a:prstGeom prst="rect">
                      <a:avLst/>
                    </a:prstGeom>
                  </pic:spPr>
                </pic:pic>
              </a:graphicData>
            </a:graphic>
          </wp:inline>
        </w:drawing>
      </w:r>
    </w:p>
    <w:sectPr w:rsidR="00542156" w:rsidRPr="00F8099A" w:rsidSect="00F8099A">
      <w:headerReference w:type="default" r:id="rId14"/>
      <w:footerReference w:type="default" r:id="rId15"/>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38DB7" w14:textId="77777777" w:rsidR="00E75DAF" w:rsidRDefault="00E75DAF" w:rsidP="00D04819">
      <w:pPr>
        <w:spacing w:after="0" w:line="240" w:lineRule="auto"/>
      </w:pPr>
      <w:r>
        <w:separator/>
      </w:r>
    </w:p>
  </w:endnote>
  <w:endnote w:type="continuationSeparator" w:id="0">
    <w:p w14:paraId="4519C31E" w14:textId="77777777" w:rsidR="00E75DAF" w:rsidRDefault="00E75DAF" w:rsidP="00D0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0424"/>
      <w:gridCol w:w="549"/>
    </w:tblGrid>
    <w:tr w:rsidR="00992418" w14:paraId="084799E2" w14:textId="77777777">
      <w:trPr>
        <w:jc w:val="right"/>
      </w:trPr>
      <w:tc>
        <w:tcPr>
          <w:tcW w:w="4795" w:type="dxa"/>
          <w:vAlign w:val="center"/>
        </w:tcPr>
        <w:sdt>
          <w:sdtPr>
            <w:rPr>
              <w:caps/>
              <w:color w:val="000000" w:themeColor="text1"/>
            </w:rPr>
            <w:alias w:val="Author"/>
            <w:tag w:val=""/>
            <w:id w:val="1534539408"/>
            <w:placeholder>
              <w:docPart w:val="11CA98191F66BC41ABA83E5C568A3F85"/>
            </w:placeholder>
            <w:dataBinding w:prefixMappings="xmlns:ns0='http://purl.org/dc/elements/1.1/' xmlns:ns1='http://schemas.openxmlformats.org/package/2006/metadata/core-properties' " w:xpath="/ns1:coreProperties[1]/ns0:creator[1]" w:storeItemID="{6C3C8BC8-F283-45AE-878A-BAB7291924A1}"/>
            <w:text/>
          </w:sdtPr>
          <w:sdtContent>
            <w:p w14:paraId="58E90E53" w14:textId="49816CCB" w:rsidR="00992418" w:rsidRDefault="00992418">
              <w:pPr>
                <w:pStyle w:val="Header"/>
                <w:jc w:val="right"/>
                <w:rPr>
                  <w:caps/>
                  <w:color w:val="000000" w:themeColor="text1"/>
                </w:rPr>
              </w:pPr>
              <w:r>
                <w:rPr>
                  <w:caps/>
                  <w:color w:val="000000" w:themeColor="text1"/>
                </w:rPr>
                <w:t>Februray 2022</w:t>
              </w:r>
            </w:p>
          </w:sdtContent>
        </w:sdt>
      </w:tc>
      <w:tc>
        <w:tcPr>
          <w:tcW w:w="250" w:type="pct"/>
          <w:shd w:val="clear" w:color="auto" w:fill="9FB088" w:themeFill="accent2"/>
          <w:vAlign w:val="center"/>
        </w:tcPr>
        <w:p w14:paraId="7FD778F0" w14:textId="77777777" w:rsidR="00992418" w:rsidRDefault="00992418">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E6F5445" w14:textId="77777777" w:rsidR="00992418" w:rsidRDefault="00992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CAE5" w14:textId="77777777" w:rsidR="00E75DAF" w:rsidRDefault="00E75DAF" w:rsidP="00D04819">
      <w:pPr>
        <w:spacing w:after="0" w:line="240" w:lineRule="auto"/>
      </w:pPr>
      <w:r>
        <w:separator/>
      </w:r>
    </w:p>
  </w:footnote>
  <w:footnote w:type="continuationSeparator" w:id="0">
    <w:p w14:paraId="579A5B95" w14:textId="77777777" w:rsidR="00E75DAF" w:rsidRDefault="00E75DAF" w:rsidP="00D04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708808"/>
      <w:docPartObj>
        <w:docPartGallery w:val="Page Numbers (Top of Page)"/>
        <w:docPartUnique/>
      </w:docPartObj>
    </w:sdtPr>
    <w:sdtEndPr>
      <w:rPr>
        <w:noProof/>
      </w:rPr>
    </w:sdtEndPr>
    <w:sdtContent>
      <w:p w14:paraId="3920269B" w14:textId="77777777" w:rsidR="00D04819" w:rsidRDefault="00D04819">
        <w:pPr>
          <w:pStyle w:val="Header"/>
        </w:pPr>
        <w:r>
          <w:t xml:space="preserve">Page </w:t>
        </w:r>
        <w:r>
          <w:fldChar w:fldCharType="begin"/>
        </w:r>
        <w:r>
          <w:instrText xml:space="preserve"> PAGE   \* MERGEFORMAT </w:instrText>
        </w:r>
        <w:r>
          <w:fldChar w:fldCharType="separate"/>
        </w:r>
        <w:r w:rsidR="00161D2B">
          <w:rPr>
            <w:noProof/>
          </w:rPr>
          <w:t>2</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418"/>
    <w:rsid w:val="0003367A"/>
    <w:rsid w:val="00041D52"/>
    <w:rsid w:val="00047E02"/>
    <w:rsid w:val="00081AAC"/>
    <w:rsid w:val="00086103"/>
    <w:rsid w:val="000A2C77"/>
    <w:rsid w:val="000E0995"/>
    <w:rsid w:val="000F19F2"/>
    <w:rsid w:val="00102AE2"/>
    <w:rsid w:val="00104116"/>
    <w:rsid w:val="00106C5E"/>
    <w:rsid w:val="00110116"/>
    <w:rsid w:val="00121925"/>
    <w:rsid w:val="001459B7"/>
    <w:rsid w:val="00153659"/>
    <w:rsid w:val="00161D2B"/>
    <w:rsid w:val="00164D7A"/>
    <w:rsid w:val="001A1FBD"/>
    <w:rsid w:val="001B2C9A"/>
    <w:rsid w:val="001E5275"/>
    <w:rsid w:val="001F20E8"/>
    <w:rsid w:val="0023068C"/>
    <w:rsid w:val="00240F23"/>
    <w:rsid w:val="0026457F"/>
    <w:rsid w:val="0027374B"/>
    <w:rsid w:val="00277ECF"/>
    <w:rsid w:val="00291553"/>
    <w:rsid w:val="0029481C"/>
    <w:rsid w:val="00295DF6"/>
    <w:rsid w:val="002B149E"/>
    <w:rsid w:val="002C19F2"/>
    <w:rsid w:val="002D1808"/>
    <w:rsid w:val="002D423E"/>
    <w:rsid w:val="002D6612"/>
    <w:rsid w:val="002E76DB"/>
    <w:rsid w:val="002F6E0D"/>
    <w:rsid w:val="002F710F"/>
    <w:rsid w:val="00345523"/>
    <w:rsid w:val="003457F4"/>
    <w:rsid w:val="003500BE"/>
    <w:rsid w:val="00350C82"/>
    <w:rsid w:val="00353B0B"/>
    <w:rsid w:val="0035754D"/>
    <w:rsid w:val="003624E6"/>
    <w:rsid w:val="0036479C"/>
    <w:rsid w:val="003718D1"/>
    <w:rsid w:val="003A790A"/>
    <w:rsid w:val="003D15E5"/>
    <w:rsid w:val="003E4FA3"/>
    <w:rsid w:val="00454A5B"/>
    <w:rsid w:val="004579EF"/>
    <w:rsid w:val="00460DE6"/>
    <w:rsid w:val="00475F58"/>
    <w:rsid w:val="00483673"/>
    <w:rsid w:val="004D0772"/>
    <w:rsid w:val="004F296E"/>
    <w:rsid w:val="004F2A55"/>
    <w:rsid w:val="00501F30"/>
    <w:rsid w:val="00521B6A"/>
    <w:rsid w:val="005239BA"/>
    <w:rsid w:val="00542156"/>
    <w:rsid w:val="0055758D"/>
    <w:rsid w:val="005612AD"/>
    <w:rsid w:val="00566D70"/>
    <w:rsid w:val="00575327"/>
    <w:rsid w:val="00582E88"/>
    <w:rsid w:val="0058303C"/>
    <w:rsid w:val="00595B03"/>
    <w:rsid w:val="005A4635"/>
    <w:rsid w:val="005B383C"/>
    <w:rsid w:val="005C5911"/>
    <w:rsid w:val="005D02C6"/>
    <w:rsid w:val="005D0CD9"/>
    <w:rsid w:val="005D6AF3"/>
    <w:rsid w:val="00613A62"/>
    <w:rsid w:val="00642C04"/>
    <w:rsid w:val="00646BAE"/>
    <w:rsid w:val="00656844"/>
    <w:rsid w:val="00667D08"/>
    <w:rsid w:val="006841B0"/>
    <w:rsid w:val="00692E2D"/>
    <w:rsid w:val="006A5066"/>
    <w:rsid w:val="006B0CC3"/>
    <w:rsid w:val="006E4974"/>
    <w:rsid w:val="0070037B"/>
    <w:rsid w:val="00701356"/>
    <w:rsid w:val="007126C0"/>
    <w:rsid w:val="00716956"/>
    <w:rsid w:val="00723704"/>
    <w:rsid w:val="00727533"/>
    <w:rsid w:val="00750C22"/>
    <w:rsid w:val="007518AB"/>
    <w:rsid w:val="00770B04"/>
    <w:rsid w:val="00773234"/>
    <w:rsid w:val="00774293"/>
    <w:rsid w:val="00782DB8"/>
    <w:rsid w:val="007B737B"/>
    <w:rsid w:val="007D011D"/>
    <w:rsid w:val="007D5E33"/>
    <w:rsid w:val="007E13E3"/>
    <w:rsid w:val="007F29E1"/>
    <w:rsid w:val="0080211F"/>
    <w:rsid w:val="00803D00"/>
    <w:rsid w:val="00805BF0"/>
    <w:rsid w:val="008113D1"/>
    <w:rsid w:val="00817107"/>
    <w:rsid w:val="0082783D"/>
    <w:rsid w:val="00831716"/>
    <w:rsid w:val="008555F9"/>
    <w:rsid w:val="00857AD4"/>
    <w:rsid w:val="00876BD0"/>
    <w:rsid w:val="008B51E3"/>
    <w:rsid w:val="008E5FF0"/>
    <w:rsid w:val="00915D51"/>
    <w:rsid w:val="0092141A"/>
    <w:rsid w:val="00924CC6"/>
    <w:rsid w:val="0094254E"/>
    <w:rsid w:val="00943A5B"/>
    <w:rsid w:val="00952695"/>
    <w:rsid w:val="009660DB"/>
    <w:rsid w:val="00980F77"/>
    <w:rsid w:val="00992418"/>
    <w:rsid w:val="00992E2F"/>
    <w:rsid w:val="009A6436"/>
    <w:rsid w:val="009B3DE0"/>
    <w:rsid w:val="009B46C1"/>
    <w:rsid w:val="009D6CD6"/>
    <w:rsid w:val="009E2D88"/>
    <w:rsid w:val="009E4F4F"/>
    <w:rsid w:val="00A10ECE"/>
    <w:rsid w:val="00A1478E"/>
    <w:rsid w:val="00A34237"/>
    <w:rsid w:val="00A63A06"/>
    <w:rsid w:val="00A63D39"/>
    <w:rsid w:val="00A70B9E"/>
    <w:rsid w:val="00A73146"/>
    <w:rsid w:val="00A917BC"/>
    <w:rsid w:val="00AA60F2"/>
    <w:rsid w:val="00AB1DE5"/>
    <w:rsid w:val="00AE1483"/>
    <w:rsid w:val="00AE702E"/>
    <w:rsid w:val="00B01D23"/>
    <w:rsid w:val="00B02101"/>
    <w:rsid w:val="00B14894"/>
    <w:rsid w:val="00B315A7"/>
    <w:rsid w:val="00B46872"/>
    <w:rsid w:val="00B54DA1"/>
    <w:rsid w:val="00B90056"/>
    <w:rsid w:val="00B90270"/>
    <w:rsid w:val="00B92D58"/>
    <w:rsid w:val="00BA2E28"/>
    <w:rsid w:val="00BA690E"/>
    <w:rsid w:val="00BE058C"/>
    <w:rsid w:val="00BF4BA6"/>
    <w:rsid w:val="00C027F1"/>
    <w:rsid w:val="00C429CB"/>
    <w:rsid w:val="00C53FB1"/>
    <w:rsid w:val="00C7131A"/>
    <w:rsid w:val="00C9562F"/>
    <w:rsid w:val="00CC06F1"/>
    <w:rsid w:val="00CC171A"/>
    <w:rsid w:val="00CC550B"/>
    <w:rsid w:val="00CD581F"/>
    <w:rsid w:val="00CF633E"/>
    <w:rsid w:val="00D0052B"/>
    <w:rsid w:val="00D04819"/>
    <w:rsid w:val="00D13819"/>
    <w:rsid w:val="00D23CE5"/>
    <w:rsid w:val="00D34F93"/>
    <w:rsid w:val="00D4306B"/>
    <w:rsid w:val="00D43D9E"/>
    <w:rsid w:val="00D64DA4"/>
    <w:rsid w:val="00D77861"/>
    <w:rsid w:val="00D9292C"/>
    <w:rsid w:val="00D9628A"/>
    <w:rsid w:val="00DA2DE1"/>
    <w:rsid w:val="00DB03A6"/>
    <w:rsid w:val="00E01F3E"/>
    <w:rsid w:val="00E321C3"/>
    <w:rsid w:val="00E45E99"/>
    <w:rsid w:val="00E47E72"/>
    <w:rsid w:val="00E570B4"/>
    <w:rsid w:val="00E65937"/>
    <w:rsid w:val="00E66A03"/>
    <w:rsid w:val="00E732D1"/>
    <w:rsid w:val="00E75DAF"/>
    <w:rsid w:val="00E8672B"/>
    <w:rsid w:val="00EA6F2A"/>
    <w:rsid w:val="00EB2797"/>
    <w:rsid w:val="00EC1749"/>
    <w:rsid w:val="00EE1A44"/>
    <w:rsid w:val="00EE3FA5"/>
    <w:rsid w:val="00F1639E"/>
    <w:rsid w:val="00F233F7"/>
    <w:rsid w:val="00F54ED4"/>
    <w:rsid w:val="00F54F64"/>
    <w:rsid w:val="00F6170F"/>
    <w:rsid w:val="00F77A5A"/>
    <w:rsid w:val="00F8099A"/>
    <w:rsid w:val="00F916F5"/>
    <w:rsid w:val="00F9585D"/>
    <w:rsid w:val="00FC6C12"/>
    <w:rsid w:val="00FD0F6A"/>
    <w:rsid w:val="00FD11D6"/>
    <w:rsid w:val="00FE42A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1A8E40"/>
  <w15:chartTrackingRefBased/>
  <w15:docId w15:val="{8BE7574A-C86F-394B-8B31-BD7FE3D1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73646"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DE5"/>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B58463" w:themeColor="accent1"/>
      <w:sz w:val="44"/>
      <w:szCs w:val="32"/>
    </w:rPr>
  </w:style>
  <w:style w:type="paragraph" w:styleId="Heading2">
    <w:name w:val="heading 2"/>
    <w:basedOn w:val="Normal"/>
    <w:link w:val="Heading2Char"/>
    <w:uiPriority w:val="7"/>
    <w:qFormat/>
    <w:rsid w:val="003457F4"/>
    <w:pPr>
      <w:keepNext/>
      <w:keepLines/>
      <w:spacing w:before="280" w:line="240" w:lineRule="auto"/>
      <w:contextualSpacing/>
      <w:outlineLvl w:val="1"/>
    </w:pPr>
    <w:rPr>
      <w:rFonts w:asciiTheme="majorHAnsi" w:eastAsiaTheme="majorEastAsia" w:hAnsiTheme="majorHAnsi" w:cstheme="majorBidi"/>
      <w:b/>
      <w:color w:val="B58463"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sz w:val="24"/>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sz w:val="24"/>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sz w:val="24"/>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B58463"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B58463"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B58463" w:themeColor="accent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45523"/>
    <w:pPr>
      <w:numPr>
        <w:ilvl w:val="1"/>
      </w:numPr>
      <w:spacing w:after="60" w:line="240" w:lineRule="auto"/>
      <w:contextualSpacing/>
    </w:pPr>
    <w:rPr>
      <w:rFonts w:eastAsiaTheme="minorEastAsia"/>
      <w:color w:val="FFFFFF" w:themeColor="background1"/>
      <w:sz w:val="38"/>
      <w:szCs w:val="22"/>
    </w:rPr>
  </w:style>
  <w:style w:type="character" w:customStyle="1" w:styleId="SubtitleChar">
    <w:name w:val="Subtitle Char"/>
    <w:basedOn w:val="DefaultParagraphFont"/>
    <w:link w:val="Subtitle"/>
    <w:uiPriority w:val="2"/>
    <w:rsid w:val="00345523"/>
    <w:rPr>
      <w:rFonts w:eastAsiaTheme="minorEastAsia"/>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B58463" w:themeColor="accent1"/>
      <w:sz w:val="44"/>
      <w:szCs w:val="32"/>
    </w:rPr>
  </w:style>
  <w:style w:type="character" w:customStyle="1" w:styleId="Heading2Char">
    <w:name w:val="Heading 2 Char"/>
    <w:basedOn w:val="DefaultParagraphFont"/>
    <w:link w:val="Heading2"/>
    <w:uiPriority w:val="7"/>
    <w:rsid w:val="003457F4"/>
    <w:rPr>
      <w:rFonts w:asciiTheme="majorHAnsi" w:eastAsiaTheme="majorEastAsia" w:hAnsiTheme="majorHAnsi" w:cstheme="majorBidi"/>
      <w:b/>
      <w:color w:val="B58463"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B58463"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B58463"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B58463" w:themeColor="accent1"/>
      <w:szCs w:val="21"/>
    </w:rPr>
  </w:style>
  <w:style w:type="character" w:styleId="SubtleEmphasis">
    <w:name w:val="Subtle Emphasis"/>
    <w:basedOn w:val="DefaultParagraphFont"/>
    <w:uiPriority w:val="19"/>
    <w:semiHidden/>
    <w:unhideWhenUsed/>
    <w:qFormat/>
    <w:rsid w:val="00952695"/>
    <w:rPr>
      <w:i/>
      <w:iCs/>
      <w:color w:val="273646"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3646"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FC6C12"/>
    <w:pPr>
      <w:pBdr>
        <w:top w:val="single" w:sz="2" w:space="14" w:color="B58463" w:themeColor="accent1"/>
        <w:left w:val="single" w:sz="2" w:space="12" w:color="B58463" w:themeColor="accent1"/>
        <w:bottom w:val="single" w:sz="2" w:space="14" w:color="B58463" w:themeColor="accent1"/>
        <w:right w:val="single" w:sz="2" w:space="12" w:color="B58463" w:themeColor="accent1"/>
      </w:pBdr>
      <w:shd w:val="clear" w:color="auto" w:fill="B58463" w:themeFill="accent1"/>
      <w:spacing w:before="400" w:after="400" w:line="360" w:lineRule="auto"/>
      <w:ind w:left="259" w:right="259"/>
    </w:pPr>
    <w:rPr>
      <w:i/>
      <w:iCs/>
      <w:color w:val="FFFFFF" w:themeColor="background1"/>
      <w:sz w:val="28"/>
    </w:rPr>
  </w:style>
  <w:style w:type="character" w:customStyle="1" w:styleId="QuoteChar">
    <w:name w:val="Quote Char"/>
    <w:basedOn w:val="DefaultParagraphFont"/>
    <w:link w:val="Quote"/>
    <w:uiPriority w:val="13"/>
    <w:rsid w:val="00FC6C12"/>
    <w:rPr>
      <w:i/>
      <w:iCs/>
      <w:color w:val="FFFFFF" w:themeColor="background1"/>
      <w:sz w:val="28"/>
      <w:shd w:val="clear" w:color="auto" w:fill="B58463" w:themeFill="accent1"/>
    </w:rPr>
  </w:style>
  <w:style w:type="paragraph" w:styleId="IntenseQuote">
    <w:name w:val="Intense Quote"/>
    <w:basedOn w:val="Normal"/>
    <w:link w:val="IntenseQuoteChar"/>
    <w:uiPriority w:val="30"/>
    <w:semiHidden/>
    <w:unhideWhenUsed/>
    <w:qFormat/>
    <w:rsid w:val="00345523"/>
    <w:pPr>
      <w:shd w:val="clear" w:color="auto" w:fill="9FB088"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9FB088" w:themeFill="accent2"/>
    </w:rPr>
  </w:style>
  <w:style w:type="character" w:styleId="SubtleReference">
    <w:name w:val="Subtle Reference"/>
    <w:basedOn w:val="DefaultParagraphFont"/>
    <w:uiPriority w:val="31"/>
    <w:semiHidden/>
    <w:unhideWhenUsed/>
    <w:qFormat/>
    <w:rsid w:val="00D34F93"/>
    <w:rPr>
      <w:caps/>
      <w:smallCaps w:val="0"/>
      <w:color w:val="B58463" w:themeColor="accent1"/>
    </w:rPr>
  </w:style>
  <w:style w:type="character" w:styleId="IntenseReference">
    <w:name w:val="Intense Reference"/>
    <w:basedOn w:val="DefaultParagraphFont"/>
    <w:uiPriority w:val="32"/>
    <w:semiHidden/>
    <w:unhideWhenUsed/>
    <w:qFormat/>
    <w:rsid w:val="00D9628A"/>
    <w:rPr>
      <w:b/>
      <w:bCs/>
      <w:caps/>
      <w:smallCaps w:val="0"/>
      <w:color w:val="B58463"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3457F4"/>
    <w:pPr>
      <w:spacing w:after="340" w:line="240" w:lineRule="auto"/>
      <w:contextualSpacing/>
    </w:pPr>
    <w:rPr>
      <w:i/>
      <w:iCs/>
      <w:color w:val="788C5D" w:themeColor="accent2" w:themeShade="BF"/>
      <w:sz w:val="18"/>
      <w:szCs w:val="18"/>
    </w:rPr>
  </w:style>
  <w:style w:type="paragraph" w:customStyle="1" w:styleId="BlockHeading2">
    <w:name w:val="Block Heading 2"/>
    <w:basedOn w:val="Normal"/>
    <w:uiPriority w:val="15"/>
    <w:qFormat/>
    <w:rsid w:val="00F8099A"/>
    <w:pPr>
      <w:spacing w:after="50" w:line="240" w:lineRule="auto"/>
    </w:pPr>
    <w:rPr>
      <w:color w:val="FFFFFF" w:themeColor="background1"/>
      <w:sz w:val="24"/>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F8099A"/>
    <w:pPr>
      <w:spacing w:after="120" w:line="259" w:lineRule="auto"/>
    </w:pPr>
    <w:rPr>
      <w:b/>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505D3E" w:themeColor="accent2" w:themeShade="80"/>
      <w:sz w:val="24"/>
    </w:rPr>
  </w:style>
  <w:style w:type="character" w:customStyle="1" w:styleId="DateChar">
    <w:name w:val="Date Char"/>
    <w:basedOn w:val="DefaultParagraphFont"/>
    <w:link w:val="Date"/>
    <w:uiPriority w:val="3"/>
    <w:rsid w:val="003457F4"/>
    <w:rPr>
      <w:color w:val="505D3E" w:themeColor="accent2" w:themeShade="80"/>
      <w:sz w:val="24"/>
    </w:rPr>
  </w:style>
  <w:style w:type="paragraph" w:customStyle="1" w:styleId="BlockHeading">
    <w:name w:val="Block Heading"/>
    <w:basedOn w:val="Normal"/>
    <w:uiPriority w:val="4"/>
    <w:qFormat/>
    <w:rsid w:val="00F8099A"/>
    <w:pPr>
      <w:spacing w:after="140" w:line="240" w:lineRule="auto"/>
    </w:pPr>
    <w:rPr>
      <w:rFonts w:asciiTheme="majorHAnsi" w:hAnsiTheme="majorHAnsi"/>
      <w:b/>
      <w:color w:val="FFFFFF" w:themeColor="background1"/>
      <w:sz w:val="28"/>
    </w:rPr>
  </w:style>
  <w:style w:type="paragraph" w:styleId="BlockText">
    <w:name w:val="Block Text"/>
    <w:basedOn w:val="Normal"/>
    <w:uiPriority w:val="5"/>
    <w:qFormat/>
    <w:rsid w:val="00F8099A"/>
    <w:pPr>
      <w:spacing w:after="120" w:line="240" w:lineRule="auto"/>
    </w:pPr>
    <w:rPr>
      <w:rFonts w:eastAsiaTheme="minorEastAsia"/>
      <w:iCs/>
      <w:color w:val="505D3E" w:themeColor="accent2" w:themeShade="80"/>
      <w:sz w:val="24"/>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B23" w:themeColor="text2" w:themeShade="80"/>
    </w:rPr>
  </w:style>
  <w:style w:type="character" w:customStyle="1" w:styleId="HeaderChar">
    <w:name w:val="Header Char"/>
    <w:basedOn w:val="DefaultParagraphFont"/>
    <w:link w:val="Header"/>
    <w:uiPriority w:val="99"/>
    <w:rsid w:val="00CF633E"/>
    <w:rPr>
      <w:b/>
      <w:color w:val="131B23"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295DF6"/>
    <w:pPr>
      <w:spacing w:after="0" w:line="336" w:lineRule="auto"/>
    </w:pPr>
    <w:rPr>
      <w:b/>
      <w:sz w:val="24"/>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1F20E8"/>
    <w:rPr>
      <w:color w:val="6E9BA0" w:themeColor="hyperlink"/>
      <w:u w:val="single"/>
    </w:rPr>
  </w:style>
  <w:style w:type="character" w:styleId="UnresolvedMention">
    <w:name w:val="Unresolved Mention"/>
    <w:basedOn w:val="DefaultParagraphFont"/>
    <w:uiPriority w:val="99"/>
    <w:semiHidden/>
    <w:unhideWhenUsed/>
    <w:rsid w:val="001F2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duthreads.com.au/collections/bittern-pre-school"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duthreads.com.au/collections/bittern-pre-schoo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rahnorris/Library/Containers/com.microsoft.Word/Data/Library/Application%20Support/Microsoft/Office/16.0/DTS/Search/%7b09C080DF-A1BE-AB4B-89AA-7A9C5729FF8D%7dtf16402619_ma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CA98191F66BC41ABA83E5C568A3F85"/>
        <w:category>
          <w:name w:val="General"/>
          <w:gallery w:val="placeholder"/>
        </w:category>
        <w:types>
          <w:type w:val="bbPlcHdr"/>
        </w:types>
        <w:behaviors>
          <w:behavior w:val="content"/>
        </w:behaviors>
        <w:guid w:val="{6C190DE9-419C-D04C-AA2D-0FB186BB3D96}"/>
      </w:docPartPr>
      <w:docPartBody>
        <w:p w:rsidR="00000000" w:rsidRDefault="00193B52" w:rsidP="00193B52">
          <w:pPr>
            <w:pStyle w:val="11CA98191F66BC41ABA83E5C568A3F8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B52"/>
    <w:rsid w:val="00193B52"/>
    <w:rsid w:val="00E11D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AE3DCE49774E34BAB83559452842D08">
    <w:name w:val="AAE3DCE49774E34BAB83559452842D08"/>
  </w:style>
  <w:style w:type="paragraph" w:customStyle="1" w:styleId="02DFD4DE570534498DF44943A506DF71">
    <w:name w:val="02DFD4DE570534498DF44943A506DF71"/>
  </w:style>
  <w:style w:type="paragraph" w:customStyle="1" w:styleId="5B0CF5DBBFE46C4BB74C2FB2713F976C">
    <w:name w:val="5B0CF5DBBFE46C4BB74C2FB2713F976C"/>
  </w:style>
  <w:style w:type="paragraph" w:customStyle="1" w:styleId="85A6D4BC9A37C64C9271A88464C031FA">
    <w:name w:val="85A6D4BC9A37C64C9271A88464C031FA"/>
  </w:style>
  <w:style w:type="paragraph" w:customStyle="1" w:styleId="42DD148C83E89C4FAD1A024A6B40E9E3">
    <w:name w:val="42DD148C83E89C4FAD1A024A6B40E9E3"/>
  </w:style>
  <w:style w:type="paragraph" w:customStyle="1" w:styleId="CFF9B4192DFA8F4BA976EE9FFF4DB3FF">
    <w:name w:val="CFF9B4192DFA8F4BA976EE9FFF4DB3FF"/>
  </w:style>
  <w:style w:type="paragraph" w:customStyle="1" w:styleId="3DB3D18A126E9F40AE5B4C92488FA514">
    <w:name w:val="3DB3D18A126E9F40AE5B4C92488FA514"/>
  </w:style>
  <w:style w:type="paragraph" w:customStyle="1" w:styleId="C147B88CB935624099E742F20920169C">
    <w:name w:val="C147B88CB935624099E742F20920169C"/>
  </w:style>
  <w:style w:type="paragraph" w:customStyle="1" w:styleId="2A3A5D364C4750448C00BDB886B32E70">
    <w:name w:val="2A3A5D364C4750448C00BDB886B32E70"/>
  </w:style>
  <w:style w:type="paragraph" w:customStyle="1" w:styleId="6770B141E8C64C43928A89D6C78D6DD7">
    <w:name w:val="6770B141E8C64C43928A89D6C78D6DD7"/>
  </w:style>
  <w:style w:type="paragraph" w:customStyle="1" w:styleId="15228598E9E0E4458E7E46469E0F5739">
    <w:name w:val="15228598E9E0E4458E7E46469E0F5739"/>
  </w:style>
  <w:style w:type="paragraph" w:customStyle="1" w:styleId="C6D9856E7BD41849AA10113B3486B07A">
    <w:name w:val="C6D9856E7BD41849AA10113B3486B07A"/>
  </w:style>
  <w:style w:type="paragraph" w:customStyle="1" w:styleId="D59CD62E8619DE43BEBFADF033F11ADC">
    <w:name w:val="D59CD62E8619DE43BEBFADF033F11ADC"/>
  </w:style>
  <w:style w:type="paragraph" w:customStyle="1" w:styleId="0BD0AE9C355D544CA538E0E3B72D8659">
    <w:name w:val="0BD0AE9C355D544CA538E0E3B72D8659"/>
  </w:style>
  <w:style w:type="paragraph" w:customStyle="1" w:styleId="09BEC8DC3544C742A6E4941E9CBAECB3">
    <w:name w:val="09BEC8DC3544C742A6E4941E9CBAECB3"/>
  </w:style>
  <w:style w:type="paragraph" w:customStyle="1" w:styleId="81D9B6C15307994A84617DE18A0370A7">
    <w:name w:val="81D9B6C15307994A84617DE18A0370A7"/>
  </w:style>
  <w:style w:type="paragraph" w:customStyle="1" w:styleId="93D797A2B3BA12418B678790E1BE7C60">
    <w:name w:val="93D797A2B3BA12418B678790E1BE7C60"/>
  </w:style>
  <w:style w:type="paragraph" w:customStyle="1" w:styleId="8E755C72F6ED414A9DADD3980F12216D">
    <w:name w:val="8E755C72F6ED414A9DADD3980F12216D"/>
  </w:style>
  <w:style w:type="paragraph" w:customStyle="1" w:styleId="C7D32CD9C1E9BC43A6B0AEFC7B6A1F6F">
    <w:name w:val="C7D32CD9C1E9BC43A6B0AEFC7B6A1F6F"/>
  </w:style>
  <w:style w:type="paragraph" w:customStyle="1" w:styleId="B8AA4ED1A0ADF4439A3A799D23C7E8E4">
    <w:name w:val="B8AA4ED1A0ADF4439A3A799D23C7E8E4"/>
  </w:style>
  <w:style w:type="paragraph" w:customStyle="1" w:styleId="AE25C211775E9C40B46D259480BEC87C">
    <w:name w:val="AE25C211775E9C40B46D259480BEC87C"/>
  </w:style>
  <w:style w:type="paragraph" w:customStyle="1" w:styleId="568129EB1CD75A4F8591F6F9C864AE1A">
    <w:name w:val="568129EB1CD75A4F8591F6F9C864AE1A"/>
  </w:style>
  <w:style w:type="paragraph" w:customStyle="1" w:styleId="45E375D8F627A34FB92D7B2327066D09">
    <w:name w:val="45E375D8F627A34FB92D7B2327066D09"/>
    <w:rsid w:val="00193B52"/>
  </w:style>
  <w:style w:type="paragraph" w:customStyle="1" w:styleId="11CA98191F66BC41ABA83E5C568A3F85">
    <w:name w:val="11CA98191F66BC41ABA83E5C568A3F85"/>
    <w:rsid w:val="00193B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 Letter Bold">
      <a:dk1>
        <a:sysClr val="windowText" lastClr="000000"/>
      </a:dk1>
      <a:lt1>
        <a:sysClr val="window" lastClr="FFFFFF"/>
      </a:lt1>
      <a:dk2>
        <a:srgbClr val="273646"/>
      </a:dk2>
      <a:lt2>
        <a:srgbClr val="F9F5F3"/>
      </a:lt2>
      <a:accent1>
        <a:srgbClr val="B58463"/>
      </a:accent1>
      <a:accent2>
        <a:srgbClr val="9FB088"/>
      </a:accent2>
      <a:accent3>
        <a:srgbClr val="6E9BA0"/>
      </a:accent3>
      <a:accent4>
        <a:srgbClr val="E0C692"/>
      </a:accent4>
      <a:accent5>
        <a:srgbClr val="CC7D74"/>
      </a:accent5>
      <a:accent6>
        <a:srgbClr val="A06E7C"/>
      </a:accent6>
      <a:hlink>
        <a:srgbClr val="6E9BA0"/>
      </a:hlink>
      <a:folHlink>
        <a:srgbClr val="A06E7C"/>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0802F-08C0-4E82-80BB-476F8F8AE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119</TotalTime>
  <Pages>4</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Februray 2022</dc:creator>
  <cp:keywords/>
  <dc:description/>
  <cp:lastModifiedBy>Sarah Norris</cp:lastModifiedBy>
  <cp:revision>2</cp:revision>
  <cp:lastPrinted>2022-02-13T23:50:00Z</cp:lastPrinted>
  <dcterms:created xsi:type="dcterms:W3CDTF">2022-02-07T00:27:00Z</dcterms:created>
  <dcterms:modified xsi:type="dcterms:W3CDTF">2022-02-13T23:56:00Z</dcterms:modified>
</cp:coreProperties>
</file>